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65B" w:rsidRDefault="00CB060B" w:rsidP="00CB060B">
      <w:pPr>
        <w:pStyle w:val="CoursT1"/>
      </w:pPr>
      <w:r>
        <w:t>1. Fenêtre de travail</w:t>
      </w:r>
    </w:p>
    <w:p w:rsidR="00A23243" w:rsidRDefault="00342B94" w:rsidP="00A23243">
      <w:pPr>
        <w:jc w:val="center"/>
        <w:rPr>
          <w:szCs w:val="2"/>
        </w:rPr>
      </w:pPr>
      <w:r>
        <w:rPr>
          <w:noProof/>
          <w:szCs w:val="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-3810</wp:posOffset>
            </wp:positionV>
            <wp:extent cx="3341370" cy="2386330"/>
            <wp:effectExtent l="19050" t="0" r="0" b="0"/>
            <wp:wrapNone/>
            <wp:docPr id="15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00" t="23974" r="45835" b="1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638">
        <w:rPr>
          <w:noProof/>
          <w:szCs w:val="2"/>
        </w:rPr>
      </w:r>
      <w:r w:rsidR="00AE0DA0">
        <w:rPr>
          <w:noProof/>
          <w:szCs w:val="2"/>
        </w:rPr>
        <w:pict>
          <v:group id="_x0000_s1074" editas="canvas" style="width:498.75pt;height:191.35pt;mso-position-horizontal-relative:char;mso-position-vertical-relative:line" coordorigin="1646,3503" coordsize="9975,382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646;top:3503;width:9975;height:3827" o:preferrelative="f">
              <v:fill o:detectmouseclick="t"/>
              <v:path o:extrusionok="t" o:connecttype="none"/>
              <o:lock v:ext="edit" text="t"/>
            </v:shape>
            <v:line id="_x0000_s1118" style="position:absolute;flip:x y" from="6916,4667" to="9513,4668" strokeweight="1.5pt">
              <v:stroke endarrow="open"/>
            </v:line>
            <v:line id="_x0000_s1078" style="position:absolute;flip:x" from="8509,5698" to="9572,5699" strokeweight="1.5pt">
              <v:stroke endarrow="open"/>
            </v:line>
            <v:line id="_x0000_s1116" style="position:absolute;flip:y" from="3260,4645" to="4155,4702" strokeweight="1.5pt">
              <v:stroke endarrow="open"/>
            </v:line>
            <v:roundrect id="_x0000_s1077" style="position:absolute;left:9459;top:5338;width:1617;height:704" arcsize="10923f" fillcolor="#cfc" strokeweight="1.5pt">
              <v:textbox style="mso-next-textbox:#_x0000_s1077" inset="2.43942mm,1.2197mm,2.43942mm,1.2197mm">
                <w:txbxContent>
                  <w:p w:rsidR="00A23243" w:rsidRPr="00CB060B" w:rsidRDefault="00A23243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B060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Fenêtre graphique</w:t>
                    </w:r>
                  </w:p>
                  <w:p w:rsidR="00A23243" w:rsidRDefault="00A23243" w:rsidP="00AE0DA0"/>
                </w:txbxContent>
              </v:textbox>
            </v:roundrect>
            <v:line id="_x0000_s1079" style="position:absolute;flip:x" from="8664,6689" to="9751,7027" strokeweight="1.5pt">
              <v:stroke endarrow="open"/>
            </v:line>
            <v:line id="_x0000_s1080" style="position:absolute;flip:y" from="3394,3845" to="3878,3846" strokeweight="1.5pt">
              <v:stroke endarrow="open"/>
            </v:line>
            <v:line id="_x0000_s1081" style="position:absolute;flip:x" from="8570,3867" to="9839,4072" strokeweight="1.5pt">
              <v:stroke endarrow="open"/>
            </v:line>
            <v:line id="_x0000_s1082" style="position:absolute;flip:y" from="3148,5426" to="4119,5928" strokeweight="1.5pt">
              <v:stroke endarrow="open"/>
            </v:line>
            <v:line id="_x0000_s1083" style="position:absolute" from="3556,6743" to="4621,7030" strokeweight="1.5pt">
              <v:stroke endarrow="open"/>
            </v:line>
            <v:roundrect id="_x0000_s1084" style="position:absolute;left:9172;top:6132;width:2333;height:937" arcsize="10923f" fillcolor="#cfc" strokeweight="1.5pt">
              <v:textbox style="mso-next-textbox:#_x0000_s1084" inset="2.43942mm,1.2197mm,2.43942mm,1.2197mm">
                <w:txbxContent>
                  <w:p w:rsidR="00A23243" w:rsidRPr="00282021" w:rsidRDefault="00A23243" w:rsidP="00AE0DA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8202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Accès rapide aux fonctions par ordre alphabétique</w:t>
                    </w:r>
                  </w:p>
                </w:txbxContent>
              </v:textbox>
            </v:roundrect>
            <v:roundrect id="_x0000_s1086" style="position:absolute;left:2251;top:5432;width:1238;height:705" arcsize="10923f" fillcolor="#cfc" strokeweight="1.5pt">
              <v:textbox style="mso-next-textbox:#_x0000_s1086" inset="2.43942mm,1.2197mm,2.43942mm,1.2197mm">
                <w:txbxContent>
                  <w:p w:rsidR="00A23243" w:rsidRPr="00CB060B" w:rsidRDefault="00A23243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B060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Fenêtre </w:t>
                    </w:r>
                    <w:r w:rsidR="0028483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Algè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bre</w:t>
                    </w:r>
                  </w:p>
                  <w:p w:rsidR="00A23243" w:rsidRDefault="00A23243" w:rsidP="00AE0DA0"/>
                </w:txbxContent>
              </v:textbox>
            </v:roundrect>
            <v:roundrect id="_x0000_s1087" style="position:absolute;left:2453;top:3643;width:979;height:407" arcsize="10923f" fillcolor="#cfc" strokeweight="1.5pt">
              <v:textbox style="mso-next-textbox:#_x0000_s1087" inset="2.43942mm,1.2197mm,2.43942mm,1.2197mm">
                <w:txbxContent>
                  <w:p w:rsidR="00A23243" w:rsidRPr="00CB060B" w:rsidRDefault="00A23243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Menus</w:t>
                    </w:r>
                  </w:p>
                  <w:p w:rsidR="00A23243" w:rsidRDefault="00A23243" w:rsidP="00AE0DA0"/>
                </w:txbxContent>
              </v:textbox>
            </v:roundrect>
            <v:roundrect id="_x0000_s1088" style="position:absolute;left:9519;top:3677;width:1406;height:448" arcsize="10923f" fillcolor="#cfc" strokeweight="1.5pt">
              <v:textbox style="mso-next-textbox:#_x0000_s1088" inset="2.43942mm,1.2197mm,2.43942mm,1.2197mm">
                <w:txbxContent>
                  <w:p w:rsidR="00A23243" w:rsidRPr="00CB060B" w:rsidRDefault="00A23243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Icônes</w:t>
                    </w:r>
                  </w:p>
                  <w:p w:rsidR="00A23243" w:rsidRDefault="00A23243" w:rsidP="00AE0DA0"/>
                </w:txbxContent>
              </v:textbox>
            </v:roundrect>
            <v:roundrect id="_x0000_s1085" style="position:absolute;left:1785;top:6309;width:1762;height:651" arcsize="10923f" fillcolor="#cfc" strokeweight="1.5pt">
              <v:textbox style="mso-next-textbox:#_x0000_s1085" inset="2.43942mm,1.2197mm,2.43942mm,1.2197mm">
                <w:txbxContent>
                  <w:p w:rsidR="00A23243" w:rsidRPr="00D525DC" w:rsidRDefault="00A23243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Zone de saisie des formules</w:t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1778;top:4186;width:1651;height:1045" fillcolor="#ff9" strokeweight="1.5pt">
              <v:textbox inset="1mm,1mm,1mm,1mm">
                <w:txbxContent>
                  <w:p w:rsidR="00FE68A1" w:rsidRPr="00F2407D" w:rsidRDefault="00FE68A1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ranger les objets par type (points, droites, etc.)</w:t>
                    </w:r>
                  </w:p>
                </w:txbxContent>
              </v:textbox>
            </v:shape>
            <v:shape id="_x0000_s1117" type="#_x0000_t202" style="position:absolute;left:9479;top:4202;width:1651;height:1045" fillcolor="#ff9" strokeweight="1.5pt">
              <v:textbox inset="1mm,1mm,1mm,1mm">
                <w:txbxContent>
                  <w:p w:rsidR="00AE0DA0" w:rsidRPr="00F2407D" w:rsidRDefault="00AE0DA0" w:rsidP="00AE0D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modifier rapidement les propriétés des objets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060B" w:rsidRDefault="00CB060B" w:rsidP="00AE0DA0">
      <w:pPr>
        <w:pStyle w:val="CoursT1"/>
        <w:spacing w:before="0"/>
      </w:pPr>
      <w:r>
        <w:t>2. Fonctions</w:t>
      </w:r>
      <w:r w:rsidR="00A23243">
        <w:t xml:space="preserve"> importantes</w:t>
      </w:r>
      <w:r w:rsidR="00040233" w:rsidRPr="00040233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-2835275</wp:posOffset>
            </wp:positionV>
            <wp:extent cx="2552700" cy="2533650"/>
            <wp:effectExtent l="19050" t="0" r="0" b="0"/>
            <wp:wrapNone/>
            <wp:docPr id="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448" t="15945" r="16483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43" w:rsidRDefault="00A23243" w:rsidP="00A23243">
      <w:pPr>
        <w:pStyle w:val="CoursT1C"/>
      </w:pPr>
      <w:r>
        <w:sym w:font="Wingdings" w:char="F09F"/>
      </w:r>
      <w:r>
        <w:t xml:space="preserve"> Attention ! Un nombre décimal se saisi</w:t>
      </w:r>
      <w:r w:rsidR="0080251C">
        <w:t>t</w:t>
      </w:r>
      <w:r>
        <w:t xml:space="preserve"> avec un point et non une virgule !!</w:t>
      </w:r>
      <w:r w:rsidR="00D525DC">
        <w:t>!</w:t>
      </w:r>
      <w:r>
        <w:t xml:space="preserve"> « 1.56 » et non « 1,56 »</w:t>
      </w:r>
      <w:r w:rsidR="00D525DC">
        <w:t>.</w:t>
      </w:r>
    </w:p>
    <w:p w:rsidR="00A23243" w:rsidRDefault="00A23243" w:rsidP="00A23243">
      <w:pPr>
        <w:pStyle w:val="CoursT1C"/>
      </w:pPr>
      <w:r>
        <w:sym w:font="Wingdings" w:char="F09F"/>
      </w:r>
      <w:r>
        <w:t xml:space="preserve"> Pour tracer une courbe dans un intervalle restreint</w:t>
      </w:r>
      <w:r w:rsidR="0042279B">
        <w:t xml:space="preserve"> </w:t>
      </w:r>
      <w:r>
        <w:t>[a, b]</w:t>
      </w:r>
      <w:r w:rsidR="0042279B">
        <w:t> :</w:t>
      </w:r>
    </w:p>
    <w:p w:rsidR="00A23243" w:rsidRDefault="00A23243" w:rsidP="00A23243">
      <w:pPr>
        <w:pStyle w:val="CoursT1C"/>
        <w:ind w:left="602"/>
      </w:pPr>
      <w:r>
        <w:t>Saisir la formule « </w:t>
      </w:r>
      <w:r w:rsidRPr="00A23243">
        <w:rPr>
          <w:b/>
        </w:rPr>
        <w:t>Fonction[</w:t>
      </w:r>
      <w:r w:rsidRPr="00A23243">
        <w:rPr>
          <w:b/>
          <w:i/>
          <w:color w:val="808080" w:themeColor="background1" w:themeShade="80"/>
        </w:rPr>
        <w:t xml:space="preserve">expression de la </w:t>
      </w:r>
      <w:proofErr w:type="spellStart"/>
      <w:r w:rsidRPr="00A23243">
        <w:rPr>
          <w:b/>
          <w:i/>
          <w:color w:val="808080" w:themeColor="background1" w:themeShade="80"/>
        </w:rPr>
        <w:t>fonction</w:t>
      </w:r>
      <w:r w:rsidRPr="00A23243">
        <w:rPr>
          <w:b/>
        </w:rPr>
        <w:t>,</w:t>
      </w:r>
      <w:r w:rsidRPr="00A23243">
        <w:rPr>
          <w:b/>
          <w:i/>
          <w:color w:val="808080" w:themeColor="background1" w:themeShade="80"/>
        </w:rPr>
        <w:t>a</w:t>
      </w:r>
      <w:r w:rsidRPr="00A23243">
        <w:rPr>
          <w:b/>
        </w:rPr>
        <w:t>,</w:t>
      </w:r>
      <w:r w:rsidRPr="00A23243">
        <w:rPr>
          <w:b/>
          <w:i/>
          <w:color w:val="808080" w:themeColor="background1" w:themeShade="80"/>
        </w:rPr>
        <w:t>b</w:t>
      </w:r>
      <w:proofErr w:type="spellEnd"/>
      <w:r w:rsidRPr="00A23243">
        <w:rPr>
          <w:b/>
        </w:rPr>
        <w:t>] </w:t>
      </w:r>
      <w:r>
        <w:t>»</w:t>
      </w:r>
    </w:p>
    <w:p w:rsidR="00367823" w:rsidRDefault="00580638" w:rsidP="00A23243">
      <w:pPr>
        <w:jc w:val="right"/>
        <w:rPr>
          <w:szCs w:val="2"/>
        </w:rPr>
      </w:pPr>
      <w:r>
        <w:rPr>
          <w:szCs w:val="2"/>
        </w:rPr>
        <w:pict>
          <v:group id="_x0000_s1044" editas="canvas" style="position:absolute;left:0;text-align:left;margin-left:29pt;margin-top:2.4pt;width:494.3pt;height:378.15pt;z-index:251658240" coordorigin="1403,8366" coordsize="9886,7563">
            <o:lock v:ext="edit" aspectratio="t"/>
            <v:shape id="_x0000_s1043" type="#_x0000_t75" style="position:absolute;left:1403;top:8366;width:9886;height:7563" o:preferrelative="f">
              <v:fill o:detectmouseclick="t"/>
              <v:path o:extrusionok="t" o:connecttype="none"/>
              <o:lock v:ext="edit" text="t"/>
            </v:shape>
            <v:line id="_x0000_s1112" style="position:absolute" from="7077,15435" to="7928,15436" strokeweight="1.5pt">
              <v:stroke endarrow="open" endarrowlength="short"/>
            </v:line>
            <v:shape id="_x0000_s1101" type="#_x0000_t75" style="position:absolute;left:5914;top:8388;width:3263;height:2419">
              <v:imagedata r:id="rId9" o:title="" cropleft="597f"/>
            </v:shape>
            <v:shape id="_x0000_s1100" type="#_x0000_t75" style="position:absolute;left:1416;top:8366;width:2659;height:3552">
              <v:imagedata r:id="rId10" o:title=""/>
            </v:shape>
            <v:shape id="_x0000_s1099" type="#_x0000_t75" style="position:absolute;left:1403;top:11897;width:4061;height:4032">
              <v:imagedata r:id="rId11" o:title=""/>
            </v:shape>
            <v:shape id="_x0000_s1048" type="#_x0000_t75" style="position:absolute;left:9007;top:10886;width:2209;height:3961">
              <v:imagedata r:id="rId12" o:title="" cropbottom="688f" cropleft="1228f" cropright="1228f"/>
            </v:shape>
            <v:line id="_x0000_s1051" style="position:absolute;flip:x" from="4007,10229" to="4885,10230" strokeweight="1.5pt">
              <v:stroke endarrow="open" endarrowlength="short"/>
            </v:line>
            <v:shape id="_x0000_s1049" type="#_x0000_t202" style="position:absolute;left:4304;top:9901;width:1541;height:705" fillcolor="#ff9" strokeweight="1.5pt">
              <v:textbox inset="1mm,1mm,1mm,1mm">
                <w:txbxContent>
                  <w:p w:rsidR="00F2407D" w:rsidRPr="00F2407D" w:rsidRDefault="00F2407D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 w:rsidR="00D525D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enregistrer</w:t>
                    </w:r>
                  </w:p>
                </w:txbxContent>
              </v:textbox>
            </v:shape>
            <v:line id="_x0000_s1052" style="position:absolute;flip:y" from="5532,8835" to="5984,9106" strokeweight="1.5pt">
              <v:stroke endarrow="open" endarrowlength="short"/>
            </v:line>
            <v:shape id="_x0000_s1053" type="#_x0000_t202" style="position:absolute;left:4336;top:8533;width:1296;height:1082" fillcolor="#ff9" strokeweight="1.5pt">
              <v:textbox inset="1mm,1mm,1mm,1mm">
                <w:txbxContent>
                  <w:p w:rsidR="000509AB" w:rsidRPr="00F2407D" w:rsidRDefault="000509AB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 w:rsidR="00D525D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annuler la dernière opération</w:t>
                    </w:r>
                  </w:p>
                </w:txbxContent>
              </v:textbox>
            </v:shape>
            <v:line id="_x0000_s1054" style="position:absolute;flip:x" from="2155,11980" to="5541,12333" strokeweight="1.5pt">
              <v:stroke endarrow="open" endarrowlength="short"/>
            </v:line>
            <v:shape id="_x0000_s1055" type="#_x0000_t202" style="position:absolute;left:5470;top:11697;width:1656;height:602" fillcolor="#ff9" strokeweight="1.5pt">
              <v:textbox inset="1mm,1mm,1mm,1mm">
                <w:txbxContent>
                  <w:p w:rsidR="000509AB" w:rsidRPr="00F2407D" w:rsidRDefault="000509AB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afficher ou non les axes</w:t>
                    </w:r>
                  </w:p>
                </w:txbxContent>
              </v:textbox>
            </v:shape>
            <v:line id="_x0000_s1056" style="position:absolute;flip:x y" from="2190,12577" to="5516,12641" strokeweight="1.5pt">
              <v:stroke endarrow="open" endarrowlength="short"/>
            </v:line>
            <v:shape id="_x0000_s1057" type="#_x0000_t202" style="position:absolute;left:5476;top:12357;width:1641;height:602" fillcolor="#ff9" strokeweight="1.5pt">
              <v:textbox inset="1mm,1mm,1mm,1mm">
                <w:txbxContent>
                  <w:p w:rsidR="000509AB" w:rsidRPr="00F2407D" w:rsidRDefault="000509AB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F2407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afficher ou non la grille</w:t>
                    </w:r>
                  </w:p>
                </w:txbxContent>
              </v:textbox>
            </v:shape>
            <v:line id="_x0000_s1058" style="position:absolute;flip:y" from="8616,11743" to="9345,11744" strokeweight="1.5pt">
              <v:stroke endarrow="open" endarrowlength="short"/>
            </v:line>
            <v:shape id="_x0000_s1059" type="#_x0000_t202" style="position:absolute;left:7227;top:11290;width:1700;height:904" fillcolor="#ff9" strokeweight="1.5pt">
              <v:textbox inset="1mm,1mm,1mm,1mm">
                <w:txbxContent>
                  <w:p w:rsidR="000509AB" w:rsidRPr="00F2407D" w:rsidRDefault="000509AB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Pour régler les arrondis faits lors des calculs</w:t>
                    </w:r>
                  </w:p>
                </w:txbxContent>
              </v:textbox>
            </v:shape>
            <v:shape id="_x0000_s1102" type="#_x0000_t75" style="position:absolute;left:5868;top:13061;width:2755;height:1959">
              <v:imagedata r:id="rId13" o:title=""/>
            </v:shape>
            <v:shape id="_x0000_s1110" type="#_x0000_t75" style="position:absolute;left:7939;top:15051;width:3226;height:768">
              <v:imagedata r:id="rId14" o:title=""/>
            </v:shape>
            <v:shape id="_x0000_s1111" type="#_x0000_t202" style="position:absolute;left:5949;top:15123;width:1247;height:602" fillcolor="#ff9" strokeweight="1.5pt">
              <v:textbox inset="1mm,1mm,1mm,1mm">
                <w:txbxContent>
                  <w:p w:rsidR="006332AD" w:rsidRPr="00F2407D" w:rsidRDefault="006332AD" w:rsidP="006332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Icônes du Tableur</w:t>
                    </w:r>
                  </w:p>
                </w:txbxContent>
              </v:textbox>
            </v:shape>
          </v:group>
        </w:pict>
      </w:r>
    </w:p>
    <w:p w:rsidR="00367823" w:rsidRPr="00367823" w:rsidRDefault="00367823" w:rsidP="00367823">
      <w:pPr>
        <w:rPr>
          <w:szCs w:val="2"/>
        </w:rPr>
      </w:pPr>
    </w:p>
    <w:p w:rsidR="00367823" w:rsidRPr="00367823" w:rsidRDefault="00367823" w:rsidP="00367823">
      <w:pPr>
        <w:rPr>
          <w:szCs w:val="2"/>
        </w:rPr>
      </w:pPr>
    </w:p>
    <w:p w:rsidR="00367823" w:rsidRPr="00367823" w:rsidRDefault="00367823" w:rsidP="00367823">
      <w:pPr>
        <w:rPr>
          <w:szCs w:val="2"/>
        </w:rPr>
      </w:pPr>
    </w:p>
    <w:p w:rsidR="00367823" w:rsidRDefault="00040233" w:rsidP="00367823">
      <w:pPr>
        <w:rPr>
          <w:szCs w:val="2"/>
        </w:rPr>
      </w:pPr>
      <w:r w:rsidRPr="00040233">
        <w:rPr>
          <w:szCs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7229475</wp:posOffset>
            </wp:positionH>
            <wp:positionV relativeFrom="paragraph">
              <wp:posOffset>-4641850</wp:posOffset>
            </wp:positionV>
            <wp:extent cx="2552700" cy="2533650"/>
            <wp:effectExtent l="19050" t="0" r="0" b="0"/>
            <wp:wrapNone/>
            <wp:docPr id="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448" t="15945" r="16483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60B" w:rsidRDefault="00CB060B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367823" w:rsidRDefault="00367823" w:rsidP="00367823">
      <w:pPr>
        <w:jc w:val="right"/>
        <w:rPr>
          <w:szCs w:val="2"/>
        </w:rPr>
      </w:pPr>
    </w:p>
    <w:p w:rsidR="00A33FF7" w:rsidRDefault="00A33FF7" w:rsidP="00367823">
      <w:pPr>
        <w:jc w:val="right"/>
        <w:rPr>
          <w:szCs w:val="2"/>
        </w:rPr>
        <w:sectPr w:rsidR="00A33FF7" w:rsidSect="00D525D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/>
          <w:pgMar w:top="720" w:right="720" w:bottom="720" w:left="720" w:header="284" w:footer="0" w:gutter="0"/>
          <w:cols w:space="720"/>
          <w:titlePg/>
          <w:docGrid w:linePitch="360"/>
        </w:sectPr>
      </w:pPr>
    </w:p>
    <w:p w:rsidR="009E7746" w:rsidRDefault="00580638" w:rsidP="00A23243">
      <w:pPr>
        <w:spacing w:before="60"/>
        <w:jc w:val="center"/>
        <w:rPr>
          <w:szCs w:val="2"/>
        </w:rPr>
      </w:pPr>
      <w:r w:rsidRPr="00580638">
        <w:lastRenderedPageBreak/>
        <w:pict>
          <v:group id="_x0000_s1060" editas="canvas" style="position:absolute;left:0;text-align:left;margin-left:-8.8pt;margin-top:.75pt;width:787.5pt;height:462.75pt;z-index:251659264" coordorigin="-2801,797" coordsize="15750,9255">
            <o:lock v:ext="edit" aspectratio="t"/>
            <v:shape id="_x0000_s1061" type="#_x0000_t75" style="position:absolute;left:-2801;top:797;width:15750;height:9255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left:3398;top:841;width:2241;height:4623">
              <v:imagedata r:id="rId21" o:title="" cropbottom="840f" cropleft="1265f" cropright="1265f"/>
            </v:shape>
            <v:shape id="_x0000_s1062" type="#_x0000_t75" style="position:absolute;left:-2772;top:831;width:2430;height:2034">
              <v:imagedata r:id="rId22" o:title="" cropleft="785f" cropright="1177f"/>
            </v:shape>
            <v:shape id="_x0000_s1068" type="#_x0000_t75" style="position:absolute;left:-40;top:4816;width:2910;height:2621">
              <v:imagedata r:id="rId23" o:title="" cropleft="978f" cropright="1304f"/>
            </v:shape>
            <v:shape id="_x0000_s1070" type="#_x0000_t75" style="position:absolute;left:5807;top:6622;width:1878;height:3389">
              <v:imagedata r:id="rId24" o:title="" cropleft="1499f" cropright="1499f"/>
            </v:shape>
            <v:shape id="_x0000_s1072" type="#_x0000_t75" style="position:absolute;left:3289;top:5879;width:2458;height:4119">
              <v:imagedata r:id="rId25" o:title="" cropleft="1151f" cropright="1534f"/>
            </v:shape>
            <v:shape id="_x0000_s1090" type="#_x0000_t75" style="position:absolute;left:-2794;top:2976;width:2631;height:3447">
              <v:imagedata r:id="rId26" o:title=""/>
            </v:shape>
            <v:shape id="_x0000_s1092" type="#_x0000_t75" style="position:absolute;left:-62;top:801;width:3418;height:3846">
              <v:imagedata r:id="rId27" o:title="" croptop="-257f"/>
            </v:shape>
            <v:shape id="_x0000_s1093" type="#_x0000_t75" style="position:absolute;left:5717;top:806;width:2487;height:2467">
              <v:imagedata r:id="rId28" o:title=""/>
            </v:shape>
            <v:shape id="_x0000_s1095" type="#_x0000_t75" style="position:absolute;left:5780;top:3265;width:2384;height:3325">
              <v:imagedata r:id="rId29" o:title="" cropbottom="875f" cropleft="1214f"/>
            </v:shape>
            <v:shape id="_x0000_s1097" type="#_x0000_t75" style="position:absolute;left:-404;top:7584;width:3651;height:2381">
              <v:imagedata r:id="rId30" o:title="" cropleft="798f"/>
            </v:shape>
            <v:shape id="_x0000_s1094" type="#_x0000_t75" style="position:absolute;left:-2801;top:6537;width:2362;height:3427">
              <v:imagedata r:id="rId31" o:title=""/>
            </v:shape>
            <v:shape id="_x0000_s1119" type="#_x0000_t75" style="position:absolute;left:7749;top:7281;width:2823;height:2691">
              <v:imagedata r:id="rId32" o:title=""/>
            </v:shape>
            <v:shape id="_x0000_s1120" type="#_x0000_t75" style="position:absolute;left:10603;top:6733;width:2316;height:3236">
              <v:imagedata r:id="rId33" o:title=""/>
            </v:shape>
            <v:shape id="_x0000_s1121" type="#_x0000_t75" style="position:absolute;left:11530;top:3491;width:1390;height:3236">
              <v:imagedata r:id="rId34" o:title=""/>
            </v:shape>
            <v:shape id="_x0000_s1067" type="#_x0000_t75" style="position:absolute;left:8346;top:804;width:3060;height:4957">
              <v:imagedata r:id="rId35" o:title="" cropbottom="784f" cropleft="932f" cropright="1242f"/>
            </v:shape>
          </v:group>
        </w:pict>
      </w: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Default="009E7746" w:rsidP="009E7746">
      <w:pPr>
        <w:rPr>
          <w:szCs w:val="2"/>
        </w:rPr>
      </w:pPr>
    </w:p>
    <w:p w:rsidR="009E7746" w:rsidRPr="009E7746" w:rsidRDefault="009E7746" w:rsidP="009E7746">
      <w:pPr>
        <w:rPr>
          <w:szCs w:val="2"/>
        </w:rPr>
      </w:pPr>
    </w:p>
    <w:p w:rsidR="009E7746" w:rsidRDefault="009E7746" w:rsidP="009E7746">
      <w:pPr>
        <w:rPr>
          <w:szCs w:val="2"/>
        </w:rPr>
      </w:pPr>
    </w:p>
    <w:p w:rsidR="00DC666A" w:rsidRDefault="00DC666A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9E7746" w:rsidRDefault="009E7746" w:rsidP="009E7746">
      <w:pPr>
        <w:jc w:val="right"/>
        <w:rPr>
          <w:szCs w:val="2"/>
        </w:rPr>
      </w:pPr>
    </w:p>
    <w:p w:rsidR="003912EC" w:rsidRDefault="003912EC" w:rsidP="009E7746">
      <w:pPr>
        <w:jc w:val="right"/>
        <w:rPr>
          <w:szCs w:val="2"/>
        </w:rPr>
      </w:pPr>
    </w:p>
    <w:p w:rsidR="00A33FF7" w:rsidRDefault="00A33FF7">
      <w:pPr>
        <w:rPr>
          <w:szCs w:val="2"/>
        </w:rPr>
      </w:pPr>
    </w:p>
    <w:sectPr w:rsidR="00A33FF7" w:rsidSect="00A33FF7">
      <w:headerReference w:type="first" r:id="rId36"/>
      <w:footerReference w:type="first" r:id="rId37"/>
      <w:pgSz w:w="16840" w:h="11907" w:orient="landscape"/>
      <w:pgMar w:top="720" w:right="720" w:bottom="720" w:left="720" w:header="284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BE7" w:rsidRDefault="00DD6BE7">
      <w:r>
        <w:separator/>
      </w:r>
    </w:p>
  </w:endnote>
  <w:endnote w:type="continuationSeparator" w:id="0">
    <w:p w:rsidR="00DD6BE7" w:rsidRDefault="00DD6B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ena Cond Light">
    <w:charset w:val="00"/>
    <w:family w:val="swiss"/>
    <w:pitch w:val="variable"/>
    <w:sig w:usb0="00000083" w:usb1="00000000" w:usb2="00000000" w:usb3="00000000" w:csb0="00000009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Futura Bd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X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FuturistFixedWidt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ECC" w:rsidRDefault="009C6EC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02" w:type="dxa"/>
      <w:tblBorders>
        <w:top w:val="single" w:sz="2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7654"/>
      <w:gridCol w:w="1418"/>
    </w:tblGrid>
    <w:tr w:rsidR="004B653B" w:rsidTr="009634F3">
      <w:tc>
        <w:tcPr>
          <w:tcW w:w="1630" w:type="dxa"/>
          <w:vAlign w:val="center"/>
        </w:tcPr>
        <w:p w:rsidR="00110628" w:rsidRDefault="00580638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 w:rsidRPr="00580638">
            <w:rPr>
              <w:rFonts w:ascii="Futura Lt BT" w:hAnsi="Futura Lt BT"/>
              <w:b/>
              <w:i/>
              <w:noProof/>
              <w:sz w:val="40"/>
            </w:rPr>
            <w:pict>
              <v:rect id="_x0000_s2064" style="position:absolute;margin-left:73.8pt;margin-top:1.7pt;width:390pt;height:31.1pt;z-index:-251657728" o:allowincell="f" fillcolor="#69f" stroked="f">
                <v:fill r:id="rId1" o:title="solaire" recolor="t" type="frame"/>
              </v:rect>
            </w:pict>
          </w:r>
          <w:r w:rsidRPr="00EB2A6D">
            <w:rPr>
              <w:rFonts w:ascii="Futura Lt BT" w:hAnsi="Futura Lt BT"/>
              <w:b/>
              <w:i/>
            </w:rPr>
            <w:fldChar w:fldCharType="begin"/>
          </w:r>
          <w:r w:rsidR="00EB2A6D" w:rsidRPr="00EB2A6D">
            <w:rPr>
              <w:rFonts w:ascii="Futura Lt BT" w:hAnsi="Futura Lt BT"/>
              <w:b/>
              <w:i/>
            </w:rPr>
            <w:instrText xml:space="preserve"> DOCPROPERTY "NIVEAU" </w:instrText>
          </w:r>
          <w:r w:rsidRPr="00EB2A6D">
            <w:rPr>
              <w:rFonts w:ascii="Futura Lt BT" w:hAnsi="Futura Lt BT"/>
              <w:b/>
              <w:i/>
            </w:rPr>
            <w:fldChar w:fldCharType="separate"/>
          </w:r>
          <w:proofErr w:type="spellStart"/>
          <w:r w:rsidR="00CB14CD">
            <w:rPr>
              <w:rFonts w:ascii="Futura Lt BT" w:hAnsi="Futura Lt BT"/>
              <w:b/>
              <w:i/>
            </w:rPr>
            <w:t>Tle</w:t>
          </w:r>
          <w:proofErr w:type="spellEnd"/>
          <w:r w:rsidR="00CB14CD">
            <w:rPr>
              <w:rFonts w:ascii="Futura Lt BT" w:hAnsi="Futura Lt BT"/>
              <w:b/>
              <w:i/>
            </w:rPr>
            <w:t xml:space="preserve"> PRO</w:t>
          </w:r>
          <w:r w:rsidRPr="00EB2A6D">
            <w:rPr>
              <w:rFonts w:ascii="Futura Lt BT" w:hAnsi="Futura Lt BT"/>
              <w:b/>
              <w:i/>
            </w:rPr>
            <w:fldChar w:fldCharType="end"/>
          </w:r>
        </w:p>
        <w:p w:rsidR="004B653B" w:rsidRDefault="00580638" w:rsidP="009634F3">
          <w:pPr>
            <w:rPr>
              <w:rFonts w:ascii="Futura Lt BT" w:hAnsi="Futura Lt BT"/>
              <w:b/>
              <w:i/>
              <w:sz w:val="16"/>
            </w:rPr>
          </w:pP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begin"/>
          </w:r>
          <w:r w:rsidR="00EB2A6D">
            <w:rPr>
              <w:rFonts w:ascii="Futura Lt BT" w:hAnsi="Futura Lt BT"/>
              <w:b/>
              <w:i/>
              <w:sz w:val="18"/>
              <w:szCs w:val="18"/>
            </w:rPr>
            <w:instrText xml:space="preserve"> DOCPROPERTY  CLASS </w:instrTex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separate"/>
          </w:r>
          <w:r w:rsidR="00CB14CD">
            <w:rPr>
              <w:rFonts w:ascii="Futura Lt BT" w:hAnsi="Futura Lt BT"/>
              <w:b/>
              <w:i/>
              <w:sz w:val="18"/>
              <w:szCs w:val="18"/>
            </w:rPr>
            <w:t>TGOTP</w: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end"/>
          </w:r>
        </w:p>
      </w:tc>
      <w:tc>
        <w:tcPr>
          <w:tcW w:w="7654" w:type="dxa"/>
          <w:vAlign w:val="center"/>
        </w:tcPr>
        <w:p w:rsidR="004B653B" w:rsidRPr="00EB2A6D" w:rsidRDefault="00580638" w:rsidP="00E114B8">
          <w:pPr>
            <w:jc w:val="center"/>
            <w:rPr>
              <w:rFonts w:ascii="Futura XBlk BT" w:hAnsi="Futura XBlk BT"/>
              <w:i/>
              <w:caps/>
              <w:color w:val="FFFFFF" w:themeColor="background1"/>
              <w:sz w:val="50"/>
              <w:szCs w:val="50"/>
            </w:rPr>
          </w:pP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0A426E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"Manager"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MATHS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  <w:r w:rsidR="00DA25FF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 xml:space="preserve"> 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114B8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"Category"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/ COURS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418" w:type="dxa"/>
          <w:vAlign w:val="center"/>
        </w:tcPr>
        <w:p w:rsidR="004B653B" w:rsidRDefault="00580638" w:rsidP="00110628">
          <w:pPr>
            <w:jc w:val="right"/>
            <w:rPr>
              <w:rFonts w:ascii="Futura Lt BT" w:hAnsi="Futura Lt BT"/>
              <w:b/>
              <w:sz w:val="50"/>
            </w:rPr>
          </w:pP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PAGE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A33FF7">
            <w:rPr>
              <w:rFonts w:ascii="Futura Lt BT" w:hAnsi="Futura Lt BT"/>
              <w:b/>
              <w:noProof/>
              <w:sz w:val="40"/>
            </w:rPr>
            <w:t>3</w:t>
          </w:r>
          <w:r>
            <w:rPr>
              <w:rFonts w:ascii="Futura Lt BT" w:hAnsi="Futura Lt BT"/>
              <w:b/>
              <w:sz w:val="40"/>
            </w:rPr>
            <w:fldChar w:fldCharType="end"/>
          </w:r>
          <w:r w:rsidR="004B653B">
            <w:rPr>
              <w:rFonts w:ascii="Futura Lt BT" w:hAnsi="Futura Lt BT"/>
              <w:b/>
              <w:sz w:val="40"/>
            </w:rPr>
            <w:t>/</w:t>
          </w: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NUMPAGES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A33FF7">
            <w:rPr>
              <w:rFonts w:ascii="Futura Lt BT" w:hAnsi="Futura Lt BT"/>
              <w:b/>
              <w:noProof/>
              <w:sz w:val="40"/>
            </w:rPr>
            <w:t>3</w:t>
          </w:r>
          <w:r>
            <w:rPr>
              <w:rFonts w:ascii="Futura Lt BT" w:hAnsi="Futura Lt BT"/>
              <w:b/>
              <w:sz w:val="40"/>
            </w:rPr>
            <w:fldChar w:fldCharType="end"/>
          </w:r>
        </w:p>
      </w:tc>
    </w:tr>
  </w:tbl>
  <w:p w:rsidR="004B653B" w:rsidRDefault="004B653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43" w:type="dxa"/>
      <w:tblBorders>
        <w:top w:val="single" w:sz="2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7654"/>
      <w:gridCol w:w="1559"/>
    </w:tblGrid>
    <w:tr w:rsidR="004B653B" w:rsidTr="009634F3">
      <w:tc>
        <w:tcPr>
          <w:tcW w:w="1630" w:type="dxa"/>
          <w:vAlign w:val="center"/>
        </w:tcPr>
        <w:p w:rsidR="007E5DEB" w:rsidRPr="00EB2A6D" w:rsidRDefault="00580638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 w:rsidRPr="00580638">
            <w:rPr>
              <w:rFonts w:ascii="Futura Lt BT" w:hAnsi="Futura Lt BT"/>
              <w:b/>
              <w:i/>
              <w:noProof/>
              <w:sz w:val="40"/>
            </w:rPr>
            <w:pict>
              <v:rect id="_x0000_s2063" style="position:absolute;margin-left:74.9pt;margin-top:1.7pt;width:390pt;height:31.1pt;z-index:-251660800" o:allowincell="f" fillcolor="#69f" stroked="f">
                <v:fill r:id="rId1" o:title="solaire" recolor="t" type="frame"/>
              </v:rect>
            </w:pict>
          </w:r>
          <w:r w:rsidRPr="00EB2A6D">
            <w:rPr>
              <w:rFonts w:ascii="Futura Lt BT" w:hAnsi="Futura Lt BT"/>
              <w:b/>
              <w:i/>
            </w:rPr>
            <w:fldChar w:fldCharType="begin"/>
          </w:r>
          <w:r w:rsidR="000A426E" w:rsidRPr="00EB2A6D">
            <w:rPr>
              <w:rFonts w:ascii="Futura Lt BT" w:hAnsi="Futura Lt BT"/>
              <w:b/>
              <w:i/>
            </w:rPr>
            <w:instrText xml:space="preserve"> DOCPROPERTY "NIVEAU" </w:instrText>
          </w:r>
          <w:r w:rsidRPr="00EB2A6D">
            <w:rPr>
              <w:rFonts w:ascii="Futura Lt BT" w:hAnsi="Futura Lt BT"/>
              <w:b/>
              <w:i/>
            </w:rPr>
            <w:fldChar w:fldCharType="separate"/>
          </w:r>
          <w:proofErr w:type="spellStart"/>
          <w:r w:rsidR="00CB14CD">
            <w:rPr>
              <w:rFonts w:ascii="Futura Lt BT" w:hAnsi="Futura Lt BT"/>
              <w:b/>
              <w:i/>
            </w:rPr>
            <w:t>Tle</w:t>
          </w:r>
          <w:proofErr w:type="spellEnd"/>
          <w:r w:rsidR="00CB14CD">
            <w:rPr>
              <w:rFonts w:ascii="Futura Lt BT" w:hAnsi="Futura Lt BT"/>
              <w:b/>
              <w:i/>
            </w:rPr>
            <w:t xml:space="preserve"> PRO</w:t>
          </w:r>
          <w:r w:rsidRPr="00EB2A6D">
            <w:rPr>
              <w:rFonts w:ascii="Futura Lt BT" w:hAnsi="Futura Lt BT"/>
              <w:b/>
              <w:i/>
            </w:rPr>
            <w:fldChar w:fldCharType="end"/>
          </w:r>
        </w:p>
        <w:p w:rsidR="004B653B" w:rsidRPr="007A7907" w:rsidRDefault="00580638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begin"/>
          </w:r>
          <w:r w:rsidR="00DE2287">
            <w:rPr>
              <w:rFonts w:ascii="Futura Lt BT" w:hAnsi="Futura Lt BT"/>
              <w:b/>
              <w:i/>
              <w:sz w:val="18"/>
              <w:szCs w:val="18"/>
            </w:rPr>
            <w:instrText xml:space="preserve"> DOCPROPERTY  CLASS </w:instrTex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separate"/>
          </w:r>
          <w:r w:rsidR="00CB14CD">
            <w:rPr>
              <w:rFonts w:ascii="Futura Lt BT" w:hAnsi="Futura Lt BT"/>
              <w:b/>
              <w:i/>
              <w:sz w:val="18"/>
              <w:szCs w:val="18"/>
            </w:rPr>
            <w:t>TGOTP</w: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end"/>
          </w:r>
        </w:p>
      </w:tc>
      <w:tc>
        <w:tcPr>
          <w:tcW w:w="7654" w:type="dxa"/>
          <w:vAlign w:val="center"/>
        </w:tcPr>
        <w:p w:rsidR="004B653B" w:rsidRDefault="00580638" w:rsidP="00E114B8">
          <w:pPr>
            <w:jc w:val="center"/>
            <w:rPr>
              <w:rFonts w:ascii="Futura XBlk BT" w:hAnsi="Futura XBlk BT"/>
              <w:i/>
              <w:caps/>
              <w:color w:val="FFFFFF"/>
              <w:sz w:val="50"/>
            </w:rPr>
          </w:pP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B2A6D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"Manager"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MATHS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  <w:r w:rsidR="00DA25FF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 xml:space="preserve"> 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="00EB2A6D"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"Category"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/ COURS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559" w:type="dxa"/>
          <w:vAlign w:val="center"/>
        </w:tcPr>
        <w:p w:rsidR="004B653B" w:rsidRDefault="00580638" w:rsidP="00110628">
          <w:pPr>
            <w:jc w:val="right"/>
            <w:rPr>
              <w:rFonts w:ascii="Futura Lt BT" w:hAnsi="Futura Lt BT"/>
              <w:b/>
              <w:sz w:val="50"/>
            </w:rPr>
          </w:pP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PAGE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C6ECC">
            <w:rPr>
              <w:rFonts w:ascii="Futura Lt BT" w:hAnsi="Futura Lt BT"/>
              <w:b/>
              <w:noProof/>
              <w:sz w:val="40"/>
            </w:rPr>
            <w:t>1</w:t>
          </w:r>
          <w:r>
            <w:rPr>
              <w:rFonts w:ascii="Futura Lt BT" w:hAnsi="Futura Lt BT"/>
              <w:b/>
              <w:sz w:val="40"/>
            </w:rPr>
            <w:fldChar w:fldCharType="end"/>
          </w:r>
          <w:r w:rsidR="004B653B">
            <w:rPr>
              <w:rFonts w:ascii="Futura Lt BT" w:hAnsi="Futura Lt BT"/>
              <w:b/>
              <w:sz w:val="40"/>
            </w:rPr>
            <w:t>/</w:t>
          </w:r>
          <w:r>
            <w:rPr>
              <w:rFonts w:ascii="Futura Lt BT" w:hAnsi="Futura Lt BT"/>
              <w:b/>
              <w:sz w:val="40"/>
            </w:rPr>
            <w:fldChar w:fldCharType="begin"/>
          </w:r>
          <w:r w:rsidR="004B653B">
            <w:rPr>
              <w:rFonts w:ascii="Futura Lt BT" w:hAnsi="Futura Lt BT"/>
              <w:b/>
              <w:sz w:val="40"/>
            </w:rPr>
            <w:instrText xml:space="preserve"> NUMPAGES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C6ECC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</w:p>
      </w:tc>
    </w:tr>
  </w:tbl>
  <w:p w:rsidR="004B653B" w:rsidRDefault="004B653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521" w:type="dxa"/>
      <w:tblBorders>
        <w:top w:val="single" w:sz="2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12757"/>
      <w:gridCol w:w="1134"/>
    </w:tblGrid>
    <w:tr w:rsidR="00632653" w:rsidTr="009C6ECC">
      <w:tc>
        <w:tcPr>
          <w:tcW w:w="1630" w:type="dxa"/>
          <w:vAlign w:val="center"/>
        </w:tcPr>
        <w:p w:rsidR="00632653" w:rsidRPr="00EB2A6D" w:rsidRDefault="00632653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 w:rsidRPr="00580638">
            <w:rPr>
              <w:rFonts w:ascii="Futura Lt BT" w:hAnsi="Futura Lt BT"/>
              <w:b/>
              <w:i/>
              <w:noProof/>
              <w:sz w:val="40"/>
            </w:rPr>
            <w:pict>
              <v:rect id="_x0000_s2109" style="position:absolute;margin-left:201.2pt;margin-top:3.2pt;width:390.05pt;height:31.1pt;z-index:-251627008" o:allowincell="f" fillcolor="#69f" stroked="f">
                <v:fill r:id="rId1" o:title="solaire" recolor="t" type="frame"/>
              </v:rect>
            </w:pict>
          </w:r>
          <w:r w:rsidRPr="00EB2A6D">
            <w:rPr>
              <w:rFonts w:ascii="Futura Lt BT" w:hAnsi="Futura Lt BT"/>
              <w:b/>
              <w:i/>
            </w:rPr>
            <w:fldChar w:fldCharType="begin"/>
          </w:r>
          <w:r w:rsidRPr="00EB2A6D">
            <w:rPr>
              <w:rFonts w:ascii="Futura Lt BT" w:hAnsi="Futura Lt BT"/>
              <w:b/>
              <w:i/>
            </w:rPr>
            <w:instrText xml:space="preserve"> DOCPROPERTY "NIVEAU" </w:instrText>
          </w:r>
          <w:r w:rsidRPr="00EB2A6D">
            <w:rPr>
              <w:rFonts w:ascii="Futura Lt BT" w:hAnsi="Futura Lt BT"/>
              <w:b/>
              <w:i/>
            </w:rPr>
            <w:fldChar w:fldCharType="separate"/>
          </w:r>
          <w:proofErr w:type="spellStart"/>
          <w:r w:rsidR="00CB14CD">
            <w:rPr>
              <w:rFonts w:ascii="Futura Lt BT" w:hAnsi="Futura Lt BT"/>
              <w:b/>
              <w:i/>
            </w:rPr>
            <w:t>Tle</w:t>
          </w:r>
          <w:proofErr w:type="spellEnd"/>
          <w:r w:rsidR="00CB14CD">
            <w:rPr>
              <w:rFonts w:ascii="Futura Lt BT" w:hAnsi="Futura Lt BT"/>
              <w:b/>
              <w:i/>
            </w:rPr>
            <w:t xml:space="preserve"> PRO</w:t>
          </w:r>
          <w:r w:rsidRPr="00EB2A6D">
            <w:rPr>
              <w:rFonts w:ascii="Futura Lt BT" w:hAnsi="Futura Lt BT"/>
              <w:b/>
              <w:i/>
            </w:rPr>
            <w:fldChar w:fldCharType="end"/>
          </w:r>
        </w:p>
        <w:p w:rsidR="00632653" w:rsidRPr="007A7907" w:rsidRDefault="00632653" w:rsidP="009634F3">
          <w:pPr>
            <w:rPr>
              <w:rFonts w:ascii="Futura Lt BT" w:hAnsi="Futura Lt BT"/>
              <w:b/>
              <w:i/>
              <w:sz w:val="18"/>
              <w:szCs w:val="18"/>
            </w:rPr>
          </w:pP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begin"/>
          </w:r>
          <w:r>
            <w:rPr>
              <w:rFonts w:ascii="Futura Lt BT" w:hAnsi="Futura Lt BT"/>
              <w:b/>
              <w:i/>
              <w:sz w:val="18"/>
              <w:szCs w:val="18"/>
            </w:rPr>
            <w:instrText xml:space="preserve"> DOCPROPERTY  CLASS </w:instrTex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separate"/>
          </w:r>
          <w:r w:rsidR="00CB14CD">
            <w:rPr>
              <w:rFonts w:ascii="Futura Lt BT" w:hAnsi="Futura Lt BT"/>
              <w:b/>
              <w:i/>
              <w:sz w:val="18"/>
              <w:szCs w:val="18"/>
            </w:rPr>
            <w:t>TGOTP</w:t>
          </w:r>
          <w:r>
            <w:rPr>
              <w:rFonts w:ascii="Futura Lt BT" w:hAnsi="Futura Lt BT"/>
              <w:b/>
              <w:i/>
              <w:sz w:val="18"/>
              <w:szCs w:val="18"/>
            </w:rPr>
            <w:fldChar w:fldCharType="end"/>
          </w:r>
        </w:p>
      </w:tc>
      <w:tc>
        <w:tcPr>
          <w:tcW w:w="12757" w:type="dxa"/>
          <w:vAlign w:val="center"/>
        </w:tcPr>
        <w:p w:rsidR="00632653" w:rsidRDefault="00632653" w:rsidP="003912EC">
          <w:pPr>
            <w:jc w:val="center"/>
            <w:rPr>
              <w:rFonts w:ascii="Futura XBlk BT" w:hAnsi="Futura XBlk BT"/>
              <w:i/>
              <w:caps/>
              <w:color w:val="FFFFFF"/>
              <w:sz w:val="50"/>
            </w:rPr>
          </w:pP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"Manager"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MATHS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  <w:r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 xml:space="preserve"> 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begin"/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instrText xml:space="preserve"> DOCPROPERTY "Category" </w:instrTex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separate"/>
          </w:r>
          <w:r w:rsidR="00CB14C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t>/ COURS</w:t>
          </w:r>
          <w:r w:rsidRPr="00EB2A6D">
            <w:rPr>
              <w:rFonts w:ascii="Futura XBlk BT" w:hAnsi="Futura XBlk BT"/>
              <w:i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134" w:type="dxa"/>
          <w:vAlign w:val="center"/>
        </w:tcPr>
        <w:p w:rsidR="00632653" w:rsidRDefault="00632653" w:rsidP="00110628">
          <w:pPr>
            <w:jc w:val="right"/>
            <w:rPr>
              <w:rFonts w:ascii="Futura Lt BT" w:hAnsi="Futura Lt BT"/>
              <w:b/>
              <w:sz w:val="50"/>
            </w:rPr>
          </w:pPr>
          <w:r>
            <w:rPr>
              <w:rFonts w:ascii="Futura Lt BT" w:hAnsi="Futura Lt BT"/>
              <w:b/>
              <w:sz w:val="40"/>
            </w:rPr>
            <w:fldChar w:fldCharType="begin"/>
          </w:r>
          <w:r>
            <w:rPr>
              <w:rFonts w:ascii="Futura Lt BT" w:hAnsi="Futura Lt BT"/>
              <w:b/>
              <w:sz w:val="40"/>
            </w:rPr>
            <w:instrText xml:space="preserve"> PAGE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C6ECC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  <w:r>
            <w:rPr>
              <w:rFonts w:ascii="Futura Lt BT" w:hAnsi="Futura Lt BT"/>
              <w:b/>
              <w:sz w:val="40"/>
            </w:rPr>
            <w:t>/</w:t>
          </w:r>
          <w:r>
            <w:rPr>
              <w:rFonts w:ascii="Futura Lt BT" w:hAnsi="Futura Lt BT"/>
              <w:b/>
              <w:sz w:val="40"/>
            </w:rPr>
            <w:fldChar w:fldCharType="begin"/>
          </w:r>
          <w:r>
            <w:rPr>
              <w:rFonts w:ascii="Futura Lt BT" w:hAnsi="Futura Lt BT"/>
              <w:b/>
              <w:sz w:val="40"/>
            </w:rPr>
            <w:instrText xml:space="preserve"> NUMPAGES </w:instrText>
          </w:r>
          <w:r>
            <w:rPr>
              <w:rFonts w:ascii="Futura Lt BT" w:hAnsi="Futura Lt BT"/>
              <w:b/>
              <w:sz w:val="40"/>
            </w:rPr>
            <w:fldChar w:fldCharType="separate"/>
          </w:r>
          <w:r w:rsidR="009C6ECC">
            <w:rPr>
              <w:rFonts w:ascii="Futura Lt BT" w:hAnsi="Futura Lt BT"/>
              <w:b/>
              <w:noProof/>
              <w:sz w:val="40"/>
            </w:rPr>
            <w:t>2</w:t>
          </w:r>
          <w:r>
            <w:rPr>
              <w:rFonts w:ascii="Futura Lt BT" w:hAnsi="Futura Lt BT"/>
              <w:b/>
              <w:sz w:val="40"/>
            </w:rPr>
            <w:fldChar w:fldCharType="end"/>
          </w:r>
        </w:p>
      </w:tc>
    </w:tr>
  </w:tbl>
  <w:p w:rsidR="00632653" w:rsidRDefault="0063265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BE7" w:rsidRDefault="00DD6BE7">
      <w:r>
        <w:separator/>
      </w:r>
    </w:p>
  </w:footnote>
  <w:footnote w:type="continuationSeparator" w:id="0">
    <w:p w:rsidR="00DD6BE7" w:rsidRDefault="00DD6B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ECC" w:rsidRDefault="009C6EC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6" w:type="dxa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2410"/>
      <w:gridCol w:w="7866"/>
    </w:tblGrid>
    <w:tr w:rsidR="004B653B" w:rsidRPr="008A2D19" w:rsidTr="003D3B6A">
      <w:trPr>
        <w:cantSplit/>
        <w:trHeight w:hRule="exact" w:val="1200"/>
      </w:trPr>
      <w:tc>
        <w:tcPr>
          <w:tcW w:w="2410" w:type="dxa"/>
          <w:tcBorders>
            <w:bottom w:val="single" w:sz="24" w:space="0" w:color="auto"/>
          </w:tcBorders>
        </w:tcPr>
        <w:p w:rsidR="004B653B" w:rsidRPr="0032439B" w:rsidRDefault="00580638" w:rsidP="008A2D19">
          <w:pPr>
            <w:spacing w:before="320"/>
            <w:ind w:left="-57" w:right="-57"/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  <w:r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begin"/>
          </w:r>
          <w:r w:rsidR="00E114B8"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instrText xml:space="preserve"> SUBJECT </w:instrText>
          </w:r>
          <w:r w:rsidRPr="0032439B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end"/>
          </w:r>
          <w:r w:rsidRPr="00580638">
            <w:rPr>
              <w:rFonts w:ascii="Futura XBlk BT" w:hAnsi="Futura XBlk BT"/>
              <w:b/>
              <w:noProof/>
              <w:color w:val="FFFFFF" w:themeColor="background1"/>
              <w:sz w:val="50"/>
              <w:szCs w:val="50"/>
            </w:rPr>
            <w:pict>
              <v:rect id="_x0000_s2058" style="position:absolute;left:0;text-align:left;margin-left:-56.7pt;margin-top:.05pt;width:176.75pt;height:63.15pt;z-index:-251659776;mso-position-horizontal-relative:text;mso-position-vertical-relative:text" o:allowincell="f" fillcolor="#69f" stroked="f">
                <v:fill r:id="rId1" o:title="solaire" recolor="t" type="frame"/>
              </v:rect>
            </w:pict>
          </w:r>
        </w:p>
      </w:tc>
      <w:tc>
        <w:tcPr>
          <w:tcW w:w="7866" w:type="dxa"/>
          <w:tcBorders>
            <w:left w:val="nil"/>
            <w:bottom w:val="single" w:sz="24" w:space="0" w:color="auto"/>
          </w:tcBorders>
          <w:vAlign w:val="center"/>
        </w:tcPr>
        <w:p w:rsidR="004B653B" w:rsidRPr="00BD7F95" w:rsidRDefault="00580638" w:rsidP="003D3B6A">
          <w:pPr>
            <w:ind w:left="922" w:right="1559"/>
            <w:jc w:val="center"/>
            <w:rPr>
              <w:caps/>
              <w:sz w:val="50"/>
            </w:rPr>
          </w:pP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begin"/>
          </w:r>
          <w:r w:rsidR="004B653B" w:rsidRPr="00BD7F95">
            <w:rPr>
              <w:rFonts w:ascii="Futura BdCn BT" w:hAnsi="Futura BdCn BT"/>
              <w:i/>
              <w:caps/>
              <w:shadow/>
              <w:sz w:val="48"/>
            </w:rPr>
            <w:instrText xml:space="preserve"> TITLE </w:instrText>
          </w: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separate"/>
          </w:r>
          <w:r w:rsidR="00CB14CD">
            <w:rPr>
              <w:rFonts w:ascii="Futura BdCn BT" w:hAnsi="Futura BdCn BT"/>
              <w:i/>
              <w:caps/>
              <w:shadow/>
              <w:sz w:val="48"/>
            </w:rPr>
            <w:t>Mémento d'utilisation                                                du logiciel GEOGEBRA</w:t>
          </w:r>
          <w:r w:rsidRPr="00383580">
            <w:rPr>
              <w:rFonts w:ascii="Futura BdCn BT" w:hAnsi="Futura BdCn BT"/>
              <w:i/>
              <w:caps/>
              <w:shadow/>
              <w:sz w:val="48"/>
            </w:rPr>
            <w:fldChar w:fldCharType="end"/>
          </w:r>
          <w:r w:rsidR="003D3B6A">
            <w:rPr>
              <w:rFonts w:ascii="Futura BdCn BT" w:hAnsi="Futura BdCn BT"/>
              <w:i/>
              <w:caps/>
              <w:shadow/>
              <w:sz w:val="48"/>
            </w:rPr>
            <w:t xml:space="preserve"> 4</w:t>
          </w:r>
        </w:p>
      </w:tc>
    </w:tr>
  </w:tbl>
  <w:p w:rsidR="004B653B" w:rsidRDefault="00580638">
    <w:pPr>
      <w:rPr>
        <w:sz w:val="2"/>
      </w:rPr>
    </w:pPr>
    <w:r w:rsidRPr="0058063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9.85pt;margin-top:252.9pt;width:7.15pt;height:541.95pt;z-index:251654656;mso-position-horizontal-relative:page;mso-position-vertical-relative:page" stroked="f">
          <v:textbox style="layout-flow:vertical;mso-layout-flow-alt:bottom-to-top" inset="0,0,0,0">
            <w:txbxContent>
              <w:p w:rsidR="00335822" w:rsidRPr="00E114B8" w:rsidRDefault="00580638" w:rsidP="00335822">
                <w:pPr>
                  <w:rPr>
                    <w:rFonts w:ascii="Arial" w:hAnsi="Arial" w:cs="Arial"/>
                    <w:sz w:val="8"/>
                    <w:szCs w:val="8"/>
                  </w:rPr>
                </w:pP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ETAB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Lycée des Métiers de Blanquefort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ENSEIGNEMENT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Enseignements Scientifiques Généraux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PROF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C. DUPONT - http://eolipyle.free.fr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="0033582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sym w:font="Wingdings" w:char="F03C"/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begin"/>
                </w:r>
                <w:r w:rsidR="0033582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instrText xml:space="preserve"> FILENAME  </w:instrTex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b/>
                    <w:noProof/>
                    <w:sz w:val="8"/>
                    <w:szCs w:val="8"/>
                  </w:rPr>
                  <w:t>Memento GEOGEBRA_4.docx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end"/>
                </w:r>
                <w:r w:rsidR="0033582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ANNEE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2011/2012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3" w:type="dxa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2410"/>
      <w:gridCol w:w="8363"/>
    </w:tblGrid>
    <w:tr w:rsidR="00E5667F" w:rsidTr="00D543D9">
      <w:trPr>
        <w:cantSplit/>
        <w:trHeight w:hRule="exact" w:val="240"/>
      </w:trPr>
      <w:tc>
        <w:tcPr>
          <w:tcW w:w="2410" w:type="dxa"/>
          <w:vMerge w:val="restart"/>
          <w:tcBorders>
            <w:bottom w:val="single" w:sz="24" w:space="0" w:color="auto"/>
          </w:tcBorders>
          <w:vAlign w:val="center"/>
        </w:tcPr>
        <w:p w:rsidR="00E5667F" w:rsidRPr="00E5667F" w:rsidRDefault="00580638" w:rsidP="00E5667F">
          <w:pPr>
            <w:tabs>
              <w:tab w:val="center" w:pos="1135"/>
            </w:tabs>
            <w:jc w:val="center"/>
            <w:rPr>
              <w:rFonts w:ascii="Futura XBlk BT" w:hAnsi="Futura XBlk BT"/>
              <w:color w:val="FFFFFF" w:themeColor="background1"/>
              <w:sz w:val="23"/>
              <w:szCs w:val="23"/>
            </w:rPr>
          </w:pPr>
          <w:r w:rsidRPr="00580638">
            <w:rPr>
              <w:rFonts w:ascii="Futura Md BT" w:hAnsi="Futura Md BT"/>
              <w:b/>
              <w:i/>
              <w:caps/>
              <w:noProof/>
              <w:color w:val="FFFFFF" w:themeColor="background1"/>
              <w:sz w:val="23"/>
              <w:szCs w:val="23"/>
            </w:rPr>
            <w:pict>
              <v:rect id="_x0000_s2094" style="position:absolute;left:0;text-align:left;margin-left:-57pt;margin-top:.4pt;width:176.75pt;height:95.8pt;z-index:-251644416" o:allowincell="f" fillcolor="#69f" stroked="f">
                <v:fill r:id="rId1" o:title="solaire" recolor="t" type="frame"/>
              </v:rect>
            </w:pic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begin"/>
          </w:r>
          <w:r w:rsidR="00E5667F"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instrText xml:space="preserve"> COMMENTS  </w:instrTex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separate"/>
          </w:r>
          <w:r w:rsidR="00CB14CD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t>Guide technique</w: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end"/>
          </w:r>
        </w:p>
      </w:tc>
      <w:tc>
        <w:tcPr>
          <w:tcW w:w="8363" w:type="dxa"/>
          <w:tcBorders>
            <w:left w:val="nil"/>
          </w:tcBorders>
        </w:tcPr>
        <w:p w:rsidR="00E5667F" w:rsidRPr="0032439B" w:rsidRDefault="00580638" w:rsidP="00EA55C1">
          <w:pPr>
            <w:jc w:val="center"/>
            <w:rPr>
              <w:rFonts w:ascii="FuturistFixedWidth" w:hAnsi="FuturistFixedWidth"/>
              <w:sz w:val="17"/>
              <w:szCs w:val="17"/>
            </w:rPr>
          </w:pP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="00E5667F" w:rsidRPr="0032439B">
            <w:rPr>
              <w:rFonts w:ascii="FuturistFixedWidth" w:hAnsi="FuturistFixedWidth"/>
              <w:sz w:val="17"/>
              <w:szCs w:val="17"/>
            </w:rPr>
            <w:instrText xml:space="preserve"> DOCPROPERTY "ETAB"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 w:rsidR="00CB14CD">
            <w:rPr>
              <w:rFonts w:ascii="FuturistFixedWidth" w:hAnsi="FuturistFixedWidth"/>
              <w:sz w:val="17"/>
              <w:szCs w:val="17"/>
            </w:rPr>
            <w:t>Lycée des Métiers de Blanquefort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  <w:r w:rsidR="00E5667F" w:rsidRPr="0032439B">
            <w:rPr>
              <w:rFonts w:ascii="FuturistFixedWidth" w:hAnsi="FuturistFixedWidth"/>
              <w:b/>
              <w:sz w:val="17"/>
              <w:szCs w:val="17"/>
            </w:rPr>
            <w:t xml:space="preserve"> - 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="00E5667F" w:rsidRPr="0032439B">
            <w:rPr>
              <w:rFonts w:ascii="FuturistFixedWidth" w:hAnsi="FuturistFixedWidth"/>
              <w:sz w:val="17"/>
              <w:szCs w:val="17"/>
            </w:rPr>
            <w:instrText xml:space="preserve"> DOCPROPERTY "ANNEE"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 w:rsidR="00CB14CD">
            <w:rPr>
              <w:rFonts w:ascii="FuturistFixedWidth" w:hAnsi="FuturistFixedWidth"/>
              <w:sz w:val="17"/>
              <w:szCs w:val="17"/>
            </w:rPr>
            <w:t>2011/2012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</w:p>
        <w:p w:rsidR="00E5667F" w:rsidRDefault="00E5667F">
          <w:pPr>
            <w:jc w:val="center"/>
            <w:rPr>
              <w:sz w:val="17"/>
            </w:rPr>
          </w:pPr>
        </w:p>
      </w:tc>
    </w:tr>
    <w:tr w:rsidR="00E5667F" w:rsidRPr="008A2D19" w:rsidTr="00D543D9">
      <w:trPr>
        <w:cantSplit/>
        <w:trHeight w:val="757"/>
      </w:trPr>
      <w:tc>
        <w:tcPr>
          <w:tcW w:w="2410" w:type="dxa"/>
          <w:vMerge/>
          <w:tcBorders>
            <w:top w:val="single" w:sz="18" w:space="0" w:color="auto"/>
          </w:tcBorders>
          <w:vAlign w:val="center"/>
        </w:tcPr>
        <w:p w:rsidR="00E5667F" w:rsidRPr="004D75C4" w:rsidRDefault="00E5667F" w:rsidP="00E5667F">
          <w:pPr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</w:p>
      </w:tc>
      <w:tc>
        <w:tcPr>
          <w:tcW w:w="8363" w:type="dxa"/>
          <w:vMerge w:val="restart"/>
          <w:vAlign w:val="center"/>
        </w:tcPr>
        <w:p w:rsidR="00E5667F" w:rsidRPr="00BD7F95" w:rsidRDefault="00580638" w:rsidP="00CB14CD">
          <w:pPr>
            <w:ind w:left="639" w:right="922"/>
            <w:jc w:val="center"/>
            <w:rPr>
              <w:rFonts w:ascii="Futura BdCn BT" w:hAnsi="Futura BdCn BT"/>
              <w:i/>
              <w:iCs/>
              <w:caps/>
              <w:shadow/>
              <w:sz w:val="60"/>
              <w:szCs w:val="60"/>
            </w:rPr>
          </w:pPr>
          <w:r w:rsidRPr="00E41277">
            <w:rPr>
              <w:rStyle w:val="TitreChapitre"/>
            </w:rPr>
            <w:fldChar w:fldCharType="begin"/>
          </w:r>
          <w:r w:rsidR="00E5667F" w:rsidRPr="00BD7F95">
            <w:rPr>
              <w:rStyle w:val="TitreChapitre"/>
            </w:rPr>
            <w:instrText xml:space="preserve"> TITLE </w:instrText>
          </w:r>
          <w:r w:rsidRPr="00E41277">
            <w:rPr>
              <w:rStyle w:val="TitreChapitre"/>
            </w:rPr>
            <w:fldChar w:fldCharType="separate"/>
          </w:r>
          <w:r w:rsidR="00CB14CD">
            <w:rPr>
              <w:rStyle w:val="TitreChapitre"/>
            </w:rPr>
            <w:t>Mémento d'utilisation du logiciel GEOGEBRA</w:t>
          </w:r>
          <w:r w:rsidRPr="00E41277">
            <w:rPr>
              <w:rStyle w:val="TitreChapitre"/>
            </w:rPr>
            <w:fldChar w:fldCharType="end"/>
          </w:r>
          <w:r w:rsidR="009362C8">
            <w:rPr>
              <w:rStyle w:val="TitreChapitre"/>
            </w:rPr>
            <w:t xml:space="preserve"> </w:t>
          </w:r>
          <w:r w:rsidR="00E256F1">
            <w:rPr>
              <w:rStyle w:val="TitreChapitre"/>
            </w:rPr>
            <w:t>4</w:t>
          </w:r>
        </w:p>
      </w:tc>
    </w:tr>
    <w:tr w:rsidR="00E5667F" w:rsidTr="00D543D9">
      <w:trPr>
        <w:cantSplit/>
        <w:trHeight w:val="789"/>
      </w:trPr>
      <w:tc>
        <w:tcPr>
          <w:tcW w:w="2410" w:type="dxa"/>
          <w:tcBorders>
            <w:bottom w:val="single" w:sz="24" w:space="0" w:color="auto"/>
          </w:tcBorders>
        </w:tcPr>
        <w:p w:rsidR="00E5667F" w:rsidRPr="004D75C4" w:rsidRDefault="00580638" w:rsidP="008A2D19">
          <w:pPr>
            <w:ind w:left="-57" w:right="-57"/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begin"/>
          </w:r>
          <w:r w:rsidR="00E5667F"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instrText xml:space="preserve"> SUBJECT </w:instrText>
          </w: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8363" w:type="dxa"/>
          <w:vMerge/>
          <w:tcBorders>
            <w:bottom w:val="single" w:sz="24" w:space="0" w:color="auto"/>
          </w:tcBorders>
          <w:vAlign w:val="center"/>
        </w:tcPr>
        <w:p w:rsidR="00E5667F" w:rsidRPr="00E41277" w:rsidRDefault="00E5667F">
          <w:pPr>
            <w:jc w:val="center"/>
            <w:rPr>
              <w:rStyle w:val="TitreChapitre"/>
            </w:rPr>
          </w:pPr>
        </w:p>
      </w:tc>
    </w:tr>
  </w:tbl>
  <w:p w:rsidR="004B653B" w:rsidRDefault="00580638">
    <w:pPr>
      <w:rPr>
        <w:sz w:val="2"/>
      </w:rPr>
    </w:pPr>
    <w:r>
      <w:rPr>
        <w:noProof/>
        <w:sz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9.85pt;margin-top:252.9pt;width:7.15pt;height:541.95pt;z-index:251653632;mso-position-horizontal-relative:page;mso-position-vertical-relative:page" stroked="f">
          <v:textbox style="layout-flow:vertical;mso-layout-flow-alt:bottom-to-top" inset="0,0,0,0">
            <w:txbxContent>
              <w:p w:rsidR="00C463D2" w:rsidRPr="00E114B8" w:rsidRDefault="00580638" w:rsidP="00C463D2">
                <w:pPr>
                  <w:rPr>
                    <w:rFonts w:ascii="Arial" w:hAnsi="Arial" w:cs="Arial"/>
                    <w:sz w:val="8"/>
                    <w:szCs w:val="8"/>
                  </w:rPr>
                </w:pP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ETAB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Lycée des Métiers de Blanquefort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ENSEIGNEMENT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Enseignements Scientifiques Généraux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PROF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C. DUPONT - http://eolipyle.free.fr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="00C463D2" w:rsidRPr="00E114B8">
                  <w:rPr>
                    <w:rFonts w:ascii="Arial" w:hAnsi="Arial" w:cs="Arial"/>
                    <w:b/>
                    <w:sz w:val="8"/>
                    <w:szCs w:val="8"/>
                  </w:rPr>
                  <w:sym w:font="Wingdings" w:char="F03C"/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begin"/>
                </w:r>
                <w:r w:rsidR="00E114B8">
                  <w:rPr>
                    <w:rFonts w:ascii="Arial" w:hAnsi="Arial" w:cs="Arial"/>
                    <w:b/>
                    <w:sz w:val="8"/>
                    <w:szCs w:val="8"/>
                  </w:rPr>
                  <w:instrText xml:space="preserve"> FILENAME </w:instrTex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b/>
                    <w:noProof/>
                    <w:sz w:val="8"/>
                    <w:szCs w:val="8"/>
                  </w:rPr>
                  <w:t>Memento GEOGEBRA_4.docx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end"/>
                </w:r>
                <w:r w:rsidR="00C463D2"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ANNEE</w:instrText>
                </w:r>
                <w:r w:rsidR="000A426E"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2011/2012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6018" w:type="dxa"/>
      <w:tblInd w:w="-72" w:type="dxa"/>
      <w:tblLayout w:type="fixed"/>
      <w:tblCellMar>
        <w:left w:w="70" w:type="dxa"/>
        <w:right w:w="70" w:type="dxa"/>
      </w:tblCellMar>
      <w:tblLook w:val="0000"/>
    </w:tblPr>
    <w:tblGrid>
      <w:gridCol w:w="2268"/>
      <w:gridCol w:w="13750"/>
    </w:tblGrid>
    <w:tr w:rsidR="00A33FF7" w:rsidTr="001F2928">
      <w:trPr>
        <w:cantSplit/>
        <w:trHeight w:hRule="exact" w:val="240"/>
      </w:trPr>
      <w:tc>
        <w:tcPr>
          <w:tcW w:w="2268" w:type="dxa"/>
          <w:vMerge w:val="restart"/>
          <w:vAlign w:val="center"/>
        </w:tcPr>
        <w:p w:rsidR="00A33FF7" w:rsidRPr="00E5667F" w:rsidRDefault="00A33FF7" w:rsidP="00E5667F">
          <w:pPr>
            <w:tabs>
              <w:tab w:val="center" w:pos="1135"/>
            </w:tabs>
            <w:jc w:val="center"/>
            <w:rPr>
              <w:rFonts w:ascii="Futura XBlk BT" w:hAnsi="Futura XBlk BT"/>
              <w:color w:val="FFFFFF" w:themeColor="background1"/>
              <w:sz w:val="23"/>
              <w:szCs w:val="23"/>
            </w:rPr>
          </w:pPr>
          <w:r w:rsidRPr="00580638">
            <w:rPr>
              <w:rFonts w:ascii="Futura Md BT" w:hAnsi="Futura Md BT"/>
              <w:b/>
              <w:i/>
              <w:caps/>
              <w:noProof/>
              <w:color w:val="FFFFFF" w:themeColor="background1"/>
              <w:sz w:val="23"/>
              <w:szCs w:val="23"/>
            </w:rPr>
            <w:pict>
              <v:rect id="_x0000_s2111" style="position:absolute;left:0;text-align:left;margin-left:-57pt;margin-top:1.55pt;width:176.75pt;height:69.95pt;z-index:-251624960" o:allowincell="f" fillcolor="#69f" stroked="f">
                <v:fill r:id="rId1" o:title="solaire" recolor="t" type="frame"/>
              </v:rect>
            </w:pic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begin"/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instrText xml:space="preserve"> COMMENTS  </w:instrTex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separate"/>
          </w:r>
          <w:r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t>Guide technique</w:t>
          </w:r>
          <w:r w:rsidRPr="00F85D92">
            <w:rPr>
              <w:rFonts w:ascii="Futura Md BT" w:hAnsi="Futura Md BT"/>
              <w:b/>
              <w:i/>
              <w:caps/>
              <w:color w:val="FFFFFF" w:themeColor="background1"/>
              <w:sz w:val="23"/>
              <w:szCs w:val="23"/>
            </w:rPr>
            <w:fldChar w:fldCharType="end"/>
          </w:r>
        </w:p>
        <w:p w:rsidR="00A33FF7" w:rsidRPr="00E5667F" w:rsidRDefault="00A33FF7" w:rsidP="008A2D19">
          <w:pPr>
            <w:ind w:left="-57" w:right="-57"/>
            <w:jc w:val="center"/>
            <w:rPr>
              <w:rFonts w:ascii="Futura XBlk BT" w:hAnsi="Futura XBlk BT"/>
              <w:color w:val="FFFFFF" w:themeColor="background1"/>
              <w:sz w:val="23"/>
              <w:szCs w:val="23"/>
            </w:rPr>
          </w:pP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begin"/>
          </w: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instrText xml:space="preserve"> SUBJECT </w:instrText>
          </w:r>
          <w:r w:rsidRPr="00EB2A6D">
            <w:rPr>
              <w:rFonts w:ascii="Futura XBlk BT" w:hAnsi="Futura XBlk BT"/>
              <w:color w:val="FFFFFF" w:themeColor="background1"/>
              <w:sz w:val="50"/>
              <w:szCs w:val="50"/>
            </w:rPr>
            <w:fldChar w:fldCharType="end"/>
          </w:r>
        </w:p>
      </w:tc>
      <w:tc>
        <w:tcPr>
          <w:tcW w:w="13750" w:type="dxa"/>
          <w:tcBorders>
            <w:left w:val="nil"/>
          </w:tcBorders>
        </w:tcPr>
        <w:p w:rsidR="00A33FF7" w:rsidRPr="0032439B" w:rsidRDefault="00A33FF7" w:rsidP="00EA55C1">
          <w:pPr>
            <w:jc w:val="center"/>
            <w:rPr>
              <w:rFonts w:ascii="FuturistFixedWidth" w:hAnsi="FuturistFixedWidth"/>
              <w:sz w:val="17"/>
              <w:szCs w:val="17"/>
            </w:rPr>
          </w:pP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Pr="0032439B">
            <w:rPr>
              <w:rFonts w:ascii="FuturistFixedWidth" w:hAnsi="FuturistFixedWidth"/>
              <w:sz w:val="17"/>
              <w:szCs w:val="17"/>
            </w:rPr>
            <w:instrText xml:space="preserve"> DOCPROPERTY "ETAB"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>
            <w:rPr>
              <w:rFonts w:ascii="FuturistFixedWidth" w:hAnsi="FuturistFixedWidth"/>
              <w:sz w:val="17"/>
              <w:szCs w:val="17"/>
            </w:rPr>
            <w:t>Lycée des Métiers de Blanquefort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  <w:r w:rsidRPr="0032439B">
            <w:rPr>
              <w:rFonts w:ascii="FuturistFixedWidth" w:hAnsi="FuturistFixedWidth"/>
              <w:b/>
              <w:sz w:val="17"/>
              <w:szCs w:val="17"/>
            </w:rPr>
            <w:t xml:space="preserve"> - 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begin"/>
          </w:r>
          <w:r w:rsidRPr="0032439B">
            <w:rPr>
              <w:rFonts w:ascii="FuturistFixedWidth" w:hAnsi="FuturistFixedWidth"/>
              <w:sz w:val="17"/>
              <w:szCs w:val="17"/>
            </w:rPr>
            <w:instrText xml:space="preserve"> DOCPROPERTY "ANNEE" </w:instrTex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separate"/>
          </w:r>
          <w:r>
            <w:rPr>
              <w:rFonts w:ascii="FuturistFixedWidth" w:hAnsi="FuturistFixedWidth"/>
              <w:sz w:val="17"/>
              <w:szCs w:val="17"/>
            </w:rPr>
            <w:t>2011/2012</w:t>
          </w:r>
          <w:r w:rsidRPr="0032439B">
            <w:rPr>
              <w:rFonts w:ascii="FuturistFixedWidth" w:hAnsi="FuturistFixedWidth"/>
              <w:sz w:val="17"/>
              <w:szCs w:val="17"/>
            </w:rPr>
            <w:fldChar w:fldCharType="end"/>
          </w:r>
        </w:p>
        <w:p w:rsidR="00A33FF7" w:rsidRDefault="00A33FF7" w:rsidP="000A326C">
          <w:pPr>
            <w:ind w:left="781" w:right="497"/>
            <w:jc w:val="center"/>
            <w:rPr>
              <w:sz w:val="17"/>
            </w:rPr>
          </w:pPr>
        </w:p>
      </w:tc>
    </w:tr>
    <w:tr w:rsidR="00A33FF7" w:rsidRPr="008A2D19" w:rsidTr="001F2928">
      <w:trPr>
        <w:cantSplit/>
        <w:trHeight w:val="1111"/>
      </w:trPr>
      <w:tc>
        <w:tcPr>
          <w:tcW w:w="2268" w:type="dxa"/>
          <w:vMerge/>
          <w:tcBorders>
            <w:bottom w:val="single" w:sz="24" w:space="0" w:color="auto"/>
          </w:tcBorders>
          <w:vAlign w:val="center"/>
        </w:tcPr>
        <w:p w:rsidR="00A33FF7" w:rsidRPr="004D75C4" w:rsidRDefault="00A33FF7" w:rsidP="008A2D19">
          <w:pPr>
            <w:ind w:left="-57" w:right="-57"/>
            <w:jc w:val="center"/>
            <w:rPr>
              <w:rFonts w:ascii="Futura XBlk BT" w:hAnsi="Futura XBlk BT"/>
              <w:color w:val="FFFFFF" w:themeColor="background1"/>
              <w:sz w:val="50"/>
              <w:szCs w:val="50"/>
            </w:rPr>
          </w:pPr>
        </w:p>
      </w:tc>
      <w:tc>
        <w:tcPr>
          <w:tcW w:w="13750" w:type="dxa"/>
          <w:tcBorders>
            <w:bottom w:val="single" w:sz="24" w:space="0" w:color="auto"/>
          </w:tcBorders>
          <w:vAlign w:val="center"/>
        </w:tcPr>
        <w:p w:rsidR="00A33FF7" w:rsidRPr="00BD7F95" w:rsidRDefault="00A33FF7" w:rsidP="00CB14CD">
          <w:pPr>
            <w:ind w:left="639" w:right="922"/>
            <w:jc w:val="center"/>
            <w:rPr>
              <w:rFonts w:ascii="Futura BdCn BT" w:hAnsi="Futura BdCn BT"/>
              <w:i/>
              <w:iCs/>
              <w:caps/>
              <w:shadow/>
              <w:sz w:val="60"/>
              <w:szCs w:val="60"/>
            </w:rPr>
          </w:pPr>
          <w:r w:rsidRPr="00E41277">
            <w:rPr>
              <w:rStyle w:val="TitreChapitre"/>
            </w:rPr>
            <w:fldChar w:fldCharType="begin"/>
          </w:r>
          <w:r w:rsidRPr="00BD7F95">
            <w:rPr>
              <w:rStyle w:val="TitreChapitre"/>
            </w:rPr>
            <w:instrText xml:space="preserve"> TITLE </w:instrText>
          </w:r>
          <w:r w:rsidRPr="00E41277">
            <w:rPr>
              <w:rStyle w:val="TitreChapitre"/>
            </w:rPr>
            <w:fldChar w:fldCharType="separate"/>
          </w:r>
          <w:r>
            <w:rPr>
              <w:rStyle w:val="TitreChapitre"/>
            </w:rPr>
            <w:t>Mémento d'utilisation du logiciel GEOGEBRA</w:t>
          </w:r>
          <w:r w:rsidRPr="00E41277">
            <w:rPr>
              <w:rStyle w:val="TitreChapitre"/>
            </w:rPr>
            <w:fldChar w:fldCharType="end"/>
          </w:r>
          <w:r>
            <w:rPr>
              <w:rStyle w:val="TitreChapitre"/>
            </w:rPr>
            <w:t xml:space="preserve"> 4</w:t>
          </w:r>
        </w:p>
      </w:tc>
    </w:tr>
  </w:tbl>
  <w:p w:rsidR="00632653" w:rsidRDefault="00632653">
    <w:pPr>
      <w:rPr>
        <w:sz w:val="2"/>
      </w:rPr>
    </w:pPr>
    <w:r>
      <w:rPr>
        <w:noProof/>
        <w:sz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9.85pt;margin-top:252.9pt;width:7.15pt;height:541.95pt;z-index:251686400;mso-position-horizontal-relative:page;mso-position-vertical-relative:page" stroked="f">
          <v:textbox style="layout-flow:vertical;mso-layout-flow-alt:bottom-to-top" inset="0,0,0,0">
            <w:txbxContent>
              <w:p w:rsidR="00632653" w:rsidRPr="00E114B8" w:rsidRDefault="00632653" w:rsidP="00C463D2">
                <w:pPr>
                  <w:rPr>
                    <w:rFonts w:ascii="Arial" w:hAnsi="Arial" w:cs="Arial"/>
                    <w:sz w:val="8"/>
                    <w:szCs w:val="8"/>
                  </w:rPr>
                </w:pP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ETAB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Lycée des Métiers de Blanquefort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ENSEIGNEMENT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Enseignements Scientifiques Généraux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DOCPROPERTY  PROF 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C. DUPONT - http://eolipyle.free.fr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sym w:font="Wingdings" w:char="F03C"/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begin"/>
                </w:r>
                <w:r>
                  <w:rPr>
                    <w:rFonts w:ascii="Arial" w:hAnsi="Arial" w:cs="Arial"/>
                    <w:b/>
                    <w:sz w:val="8"/>
                    <w:szCs w:val="8"/>
                  </w:rPr>
                  <w:instrText xml:space="preserve"> FILENAME </w:instrTex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b/>
                    <w:noProof/>
                    <w:sz w:val="8"/>
                    <w:szCs w:val="8"/>
                  </w:rPr>
                  <w:t>Memento GEOGEBRA_4.docx</w:t>
                </w:r>
                <w:r w:rsidRPr="00E114B8">
                  <w:rPr>
                    <w:rFonts w:ascii="Arial" w:hAnsi="Arial" w:cs="Arial"/>
                    <w:b/>
                    <w:sz w:val="8"/>
                    <w:szCs w:val="8"/>
                  </w:rPr>
                  <w:fldChar w:fldCharType="end"/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t xml:space="preserve"> – 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begin"/>
                </w:r>
                <w:r>
                  <w:rPr>
                    <w:rFonts w:ascii="Arial" w:hAnsi="Arial" w:cs="Arial"/>
                    <w:sz w:val="8"/>
                    <w:szCs w:val="8"/>
                  </w:rPr>
                  <w:instrText xml:space="preserve"> DOCPROPERTY  ANNEE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instrText xml:space="preserve"> </w:instrTex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separate"/>
                </w:r>
                <w:r w:rsidR="00CB14CD">
                  <w:rPr>
                    <w:rFonts w:ascii="Arial" w:hAnsi="Arial" w:cs="Arial"/>
                    <w:sz w:val="8"/>
                    <w:szCs w:val="8"/>
                  </w:rPr>
                  <w:t>2011/2012</w:t>
                </w:r>
                <w:r w:rsidRPr="00E114B8">
                  <w:rPr>
                    <w:rFonts w:ascii="Arial" w:hAnsi="Arial" w:cs="Arial"/>
                    <w:sz w:val="8"/>
                    <w:szCs w:val="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ctiveWritingStyle w:appName="MSWord" w:lang="fr-FR" w:vendorID="9" w:dllVersion="512" w:checkStyle="1"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8523C"/>
    <w:rsid w:val="0002435C"/>
    <w:rsid w:val="00040233"/>
    <w:rsid w:val="0005037E"/>
    <w:rsid w:val="000509AB"/>
    <w:rsid w:val="000535E5"/>
    <w:rsid w:val="0005527D"/>
    <w:rsid w:val="000A326C"/>
    <w:rsid w:val="000A426E"/>
    <w:rsid w:val="000A7A10"/>
    <w:rsid w:val="000B0ADF"/>
    <w:rsid w:val="000B1769"/>
    <w:rsid w:val="000C091B"/>
    <w:rsid w:val="000C0C0D"/>
    <w:rsid w:val="000C64EF"/>
    <w:rsid w:val="000E3448"/>
    <w:rsid w:val="000E369B"/>
    <w:rsid w:val="000E4B9F"/>
    <w:rsid w:val="000F2759"/>
    <w:rsid w:val="000F7AF9"/>
    <w:rsid w:val="00110628"/>
    <w:rsid w:val="00147FF3"/>
    <w:rsid w:val="0015766A"/>
    <w:rsid w:val="00185442"/>
    <w:rsid w:val="00190940"/>
    <w:rsid w:val="001A0CC1"/>
    <w:rsid w:val="001A28F1"/>
    <w:rsid w:val="001A5184"/>
    <w:rsid w:val="001B5FF8"/>
    <w:rsid w:val="001D6C47"/>
    <w:rsid w:val="001F183E"/>
    <w:rsid w:val="00206D75"/>
    <w:rsid w:val="00215DB5"/>
    <w:rsid w:val="002175F4"/>
    <w:rsid w:val="002311A3"/>
    <w:rsid w:val="00235EAB"/>
    <w:rsid w:val="002445D1"/>
    <w:rsid w:val="0025691F"/>
    <w:rsid w:val="00267213"/>
    <w:rsid w:val="00272AEF"/>
    <w:rsid w:val="002740B7"/>
    <w:rsid w:val="00282021"/>
    <w:rsid w:val="00284833"/>
    <w:rsid w:val="00295D92"/>
    <w:rsid w:val="002B25F9"/>
    <w:rsid w:val="002B2FC4"/>
    <w:rsid w:val="002C19C3"/>
    <w:rsid w:val="002C7E6D"/>
    <w:rsid w:val="002D01AF"/>
    <w:rsid w:val="00306EA0"/>
    <w:rsid w:val="00323089"/>
    <w:rsid w:val="0032439B"/>
    <w:rsid w:val="00324C96"/>
    <w:rsid w:val="00325B76"/>
    <w:rsid w:val="00335822"/>
    <w:rsid w:val="003407C0"/>
    <w:rsid w:val="00342B94"/>
    <w:rsid w:val="0036089F"/>
    <w:rsid w:val="00367823"/>
    <w:rsid w:val="0037188C"/>
    <w:rsid w:val="003770B6"/>
    <w:rsid w:val="00380CBD"/>
    <w:rsid w:val="00383580"/>
    <w:rsid w:val="0038523C"/>
    <w:rsid w:val="003912EC"/>
    <w:rsid w:val="003B5619"/>
    <w:rsid w:val="003B7D7C"/>
    <w:rsid w:val="003C5AAB"/>
    <w:rsid w:val="003D11A9"/>
    <w:rsid w:val="003D3B6A"/>
    <w:rsid w:val="003D6880"/>
    <w:rsid w:val="003E3334"/>
    <w:rsid w:val="003E765C"/>
    <w:rsid w:val="003F256E"/>
    <w:rsid w:val="004021ED"/>
    <w:rsid w:val="0042279B"/>
    <w:rsid w:val="00436F88"/>
    <w:rsid w:val="00463151"/>
    <w:rsid w:val="00466815"/>
    <w:rsid w:val="004676E5"/>
    <w:rsid w:val="00481D06"/>
    <w:rsid w:val="00487183"/>
    <w:rsid w:val="00492498"/>
    <w:rsid w:val="004B653B"/>
    <w:rsid w:val="004C4DB0"/>
    <w:rsid w:val="004C69A5"/>
    <w:rsid w:val="004D511F"/>
    <w:rsid w:val="004D75C4"/>
    <w:rsid w:val="004F0CAA"/>
    <w:rsid w:val="004F346F"/>
    <w:rsid w:val="00514564"/>
    <w:rsid w:val="005302A9"/>
    <w:rsid w:val="00547512"/>
    <w:rsid w:val="00552EC5"/>
    <w:rsid w:val="00553DE3"/>
    <w:rsid w:val="00554FBC"/>
    <w:rsid w:val="0057329F"/>
    <w:rsid w:val="00574B49"/>
    <w:rsid w:val="0057501B"/>
    <w:rsid w:val="00575151"/>
    <w:rsid w:val="005766B0"/>
    <w:rsid w:val="00580290"/>
    <w:rsid w:val="00580638"/>
    <w:rsid w:val="005A132F"/>
    <w:rsid w:val="005B1C2E"/>
    <w:rsid w:val="005B1CC5"/>
    <w:rsid w:val="005B4B57"/>
    <w:rsid w:val="005B4FA4"/>
    <w:rsid w:val="005B5E2D"/>
    <w:rsid w:val="005B770A"/>
    <w:rsid w:val="005C0662"/>
    <w:rsid w:val="005C7601"/>
    <w:rsid w:val="005D3704"/>
    <w:rsid w:val="005D67AE"/>
    <w:rsid w:val="00603418"/>
    <w:rsid w:val="006112A0"/>
    <w:rsid w:val="00615056"/>
    <w:rsid w:val="006176F1"/>
    <w:rsid w:val="00626511"/>
    <w:rsid w:val="00632653"/>
    <w:rsid w:val="006332AD"/>
    <w:rsid w:val="006332C2"/>
    <w:rsid w:val="0064272D"/>
    <w:rsid w:val="00670795"/>
    <w:rsid w:val="00674F96"/>
    <w:rsid w:val="0067774C"/>
    <w:rsid w:val="0069252F"/>
    <w:rsid w:val="006A751A"/>
    <w:rsid w:val="006B3ABD"/>
    <w:rsid w:val="006B3BC4"/>
    <w:rsid w:val="006B7318"/>
    <w:rsid w:val="006D7A68"/>
    <w:rsid w:val="0070301E"/>
    <w:rsid w:val="0072092B"/>
    <w:rsid w:val="00722C7C"/>
    <w:rsid w:val="00734684"/>
    <w:rsid w:val="00740898"/>
    <w:rsid w:val="00756FC3"/>
    <w:rsid w:val="007601E9"/>
    <w:rsid w:val="00770707"/>
    <w:rsid w:val="0077779D"/>
    <w:rsid w:val="007800F6"/>
    <w:rsid w:val="00797BB4"/>
    <w:rsid w:val="007A7907"/>
    <w:rsid w:val="007A7B74"/>
    <w:rsid w:val="007C00E6"/>
    <w:rsid w:val="007C3566"/>
    <w:rsid w:val="007E5DEB"/>
    <w:rsid w:val="007E6041"/>
    <w:rsid w:val="007F1DDE"/>
    <w:rsid w:val="007F558C"/>
    <w:rsid w:val="007F5648"/>
    <w:rsid w:val="0080251C"/>
    <w:rsid w:val="00816D05"/>
    <w:rsid w:val="008201ED"/>
    <w:rsid w:val="00824EE7"/>
    <w:rsid w:val="0083117A"/>
    <w:rsid w:val="00853435"/>
    <w:rsid w:val="0086639A"/>
    <w:rsid w:val="008A2D19"/>
    <w:rsid w:val="008B6C87"/>
    <w:rsid w:val="008B6F44"/>
    <w:rsid w:val="008C7B24"/>
    <w:rsid w:val="008C7C36"/>
    <w:rsid w:val="008C7DC3"/>
    <w:rsid w:val="008E0710"/>
    <w:rsid w:val="008F0316"/>
    <w:rsid w:val="0092265B"/>
    <w:rsid w:val="00930AC1"/>
    <w:rsid w:val="009362C8"/>
    <w:rsid w:val="00937DFE"/>
    <w:rsid w:val="009418A7"/>
    <w:rsid w:val="009634F3"/>
    <w:rsid w:val="00965DBB"/>
    <w:rsid w:val="00975097"/>
    <w:rsid w:val="009806ED"/>
    <w:rsid w:val="00982FBA"/>
    <w:rsid w:val="009A0A25"/>
    <w:rsid w:val="009B22AA"/>
    <w:rsid w:val="009C6ECC"/>
    <w:rsid w:val="009D12C9"/>
    <w:rsid w:val="009D7B0F"/>
    <w:rsid w:val="009E7746"/>
    <w:rsid w:val="009F7313"/>
    <w:rsid w:val="00A070B0"/>
    <w:rsid w:val="00A12B27"/>
    <w:rsid w:val="00A17BC3"/>
    <w:rsid w:val="00A23243"/>
    <w:rsid w:val="00A33FF7"/>
    <w:rsid w:val="00A37FC2"/>
    <w:rsid w:val="00A41672"/>
    <w:rsid w:val="00A51AA2"/>
    <w:rsid w:val="00A54086"/>
    <w:rsid w:val="00A559FC"/>
    <w:rsid w:val="00A6557D"/>
    <w:rsid w:val="00A7231B"/>
    <w:rsid w:val="00A744A0"/>
    <w:rsid w:val="00A76A3F"/>
    <w:rsid w:val="00A82866"/>
    <w:rsid w:val="00A8351F"/>
    <w:rsid w:val="00A95142"/>
    <w:rsid w:val="00AA5EF9"/>
    <w:rsid w:val="00AB7554"/>
    <w:rsid w:val="00AD452D"/>
    <w:rsid w:val="00AE0DA0"/>
    <w:rsid w:val="00AE2681"/>
    <w:rsid w:val="00AE7713"/>
    <w:rsid w:val="00AE77A3"/>
    <w:rsid w:val="00B13453"/>
    <w:rsid w:val="00B213A6"/>
    <w:rsid w:val="00B237B1"/>
    <w:rsid w:val="00B244E7"/>
    <w:rsid w:val="00B273CD"/>
    <w:rsid w:val="00B30F4F"/>
    <w:rsid w:val="00B35409"/>
    <w:rsid w:val="00B53827"/>
    <w:rsid w:val="00B54B87"/>
    <w:rsid w:val="00B74D44"/>
    <w:rsid w:val="00B91CE5"/>
    <w:rsid w:val="00B93E5A"/>
    <w:rsid w:val="00B940AF"/>
    <w:rsid w:val="00BA2ABF"/>
    <w:rsid w:val="00BB2AC9"/>
    <w:rsid w:val="00BB71B1"/>
    <w:rsid w:val="00BD7F95"/>
    <w:rsid w:val="00BE285D"/>
    <w:rsid w:val="00BE5F05"/>
    <w:rsid w:val="00BF3A2E"/>
    <w:rsid w:val="00BF5E86"/>
    <w:rsid w:val="00BF6056"/>
    <w:rsid w:val="00C11625"/>
    <w:rsid w:val="00C171AF"/>
    <w:rsid w:val="00C243E3"/>
    <w:rsid w:val="00C308FA"/>
    <w:rsid w:val="00C33E07"/>
    <w:rsid w:val="00C43BB5"/>
    <w:rsid w:val="00C45D89"/>
    <w:rsid w:val="00C463D2"/>
    <w:rsid w:val="00C63BFA"/>
    <w:rsid w:val="00C74C7D"/>
    <w:rsid w:val="00C80671"/>
    <w:rsid w:val="00C831B9"/>
    <w:rsid w:val="00C87FCB"/>
    <w:rsid w:val="00CA3569"/>
    <w:rsid w:val="00CB060B"/>
    <w:rsid w:val="00CB14CD"/>
    <w:rsid w:val="00CC6272"/>
    <w:rsid w:val="00CD5707"/>
    <w:rsid w:val="00CF677B"/>
    <w:rsid w:val="00D02F5B"/>
    <w:rsid w:val="00D10E94"/>
    <w:rsid w:val="00D112E6"/>
    <w:rsid w:val="00D42BA5"/>
    <w:rsid w:val="00D43903"/>
    <w:rsid w:val="00D50BC8"/>
    <w:rsid w:val="00D525DC"/>
    <w:rsid w:val="00D543D9"/>
    <w:rsid w:val="00D6650F"/>
    <w:rsid w:val="00D72567"/>
    <w:rsid w:val="00D758E6"/>
    <w:rsid w:val="00D81CE3"/>
    <w:rsid w:val="00D84C4F"/>
    <w:rsid w:val="00DA1E51"/>
    <w:rsid w:val="00DA25FF"/>
    <w:rsid w:val="00DB2E97"/>
    <w:rsid w:val="00DC666A"/>
    <w:rsid w:val="00DD696F"/>
    <w:rsid w:val="00DD6BE7"/>
    <w:rsid w:val="00DE2287"/>
    <w:rsid w:val="00E00665"/>
    <w:rsid w:val="00E02171"/>
    <w:rsid w:val="00E05D20"/>
    <w:rsid w:val="00E079D7"/>
    <w:rsid w:val="00E10CA6"/>
    <w:rsid w:val="00E114B8"/>
    <w:rsid w:val="00E158CB"/>
    <w:rsid w:val="00E161E7"/>
    <w:rsid w:val="00E16D4A"/>
    <w:rsid w:val="00E21D0E"/>
    <w:rsid w:val="00E256F1"/>
    <w:rsid w:val="00E34F60"/>
    <w:rsid w:val="00E3677A"/>
    <w:rsid w:val="00E41277"/>
    <w:rsid w:val="00E42EC3"/>
    <w:rsid w:val="00E46B35"/>
    <w:rsid w:val="00E5667F"/>
    <w:rsid w:val="00E666D6"/>
    <w:rsid w:val="00EA55C1"/>
    <w:rsid w:val="00EB2A6D"/>
    <w:rsid w:val="00EB43C0"/>
    <w:rsid w:val="00EB6F7B"/>
    <w:rsid w:val="00EC6B1D"/>
    <w:rsid w:val="00ED1D93"/>
    <w:rsid w:val="00F12F05"/>
    <w:rsid w:val="00F164DF"/>
    <w:rsid w:val="00F2407D"/>
    <w:rsid w:val="00F473DF"/>
    <w:rsid w:val="00F477BC"/>
    <w:rsid w:val="00F60F85"/>
    <w:rsid w:val="00F64011"/>
    <w:rsid w:val="00F671C6"/>
    <w:rsid w:val="00F72D17"/>
    <w:rsid w:val="00F76A59"/>
    <w:rsid w:val="00F85D92"/>
    <w:rsid w:val="00F91ED2"/>
    <w:rsid w:val="00FB46E4"/>
    <w:rsid w:val="00FD6D80"/>
    <w:rsid w:val="00FE309F"/>
    <w:rsid w:val="00FE68A1"/>
    <w:rsid w:val="00FF6564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7"/>
        <o:entry new="9" old="0"/>
        <o:entry new="10" old="0"/>
        <o:entry new="11" old="7"/>
        <o:entry new="12" old="0"/>
        <o:entry new="13" old="12"/>
        <o:entry new="14" old="12"/>
        <o:entry new="15" old="0"/>
        <o:entry new="16" old="0"/>
        <o:entry new="17" old="16"/>
        <o:entry new="18" old="0"/>
        <o:entry new="19" old="0"/>
        <o:entry new="20" old="0"/>
        <o:entry new="21" old="20"/>
        <o:entry new="22" old="21"/>
        <o:entry new="23" old="0"/>
        <o:entry new="24" old="0"/>
        <o:entry new="25" old="0"/>
        <o:entry new="26" old="0"/>
        <o:entry new="27" old="26"/>
        <o:entry new="28" old="0"/>
        <o:entry new="29" old="0"/>
        <o:entry new="30" old="29"/>
        <o:entry new="31" old="0"/>
        <o:entry new="32" old="0"/>
        <o:entry new="33" old="32"/>
        <o:entry new="34" old="33"/>
        <o:entry new="35" old="0"/>
        <o:entry new="36" old="0"/>
        <o:entry new="37" old="0"/>
        <o:entry new="38" old="0"/>
        <o:entry new="39" old="0"/>
        <o:entry new="40" old="0"/>
        <o:entry new="41" old="40"/>
        <o:entry new="42" old="0"/>
        <o:entry new="43" old="0"/>
        <o:entry new="44" old="43"/>
        <o:entry new="45" old="43"/>
        <o:entry new="46" old="0"/>
        <o:entry new="47" old="0"/>
        <o:entry new="48" old="0"/>
        <o:entry new="49" old="0"/>
        <o:entry new="50" old="0"/>
        <o:entry new="51" old="0"/>
        <o:entry new="52" old="51"/>
        <o:entry new="53" old="51"/>
        <o:entry new="54" old="51"/>
        <o:entry new="55" old="51"/>
        <o:entry new="56" old="51"/>
        <o:entry new="57" old="51"/>
        <o:entry new="58" old="51"/>
        <o:entry new="59" old="51"/>
        <o:entry new="60" old="51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0"/>
        <o:entry new="80" old="79"/>
        <o:entry new="8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0" w:unhideWhenUsed="0" w:qFormat="1"/>
    <w:lsdException w:name="heading 7" w:uiPriority="0" w:qFormat="1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EF"/>
    <w:rPr>
      <w:sz w:val="24"/>
      <w:szCs w:val="24"/>
    </w:rPr>
  </w:style>
  <w:style w:type="paragraph" w:styleId="Titre1">
    <w:name w:val="heading 1"/>
    <w:basedOn w:val="Normal"/>
    <w:next w:val="Normal"/>
    <w:rsid w:val="00A070B0"/>
    <w:pPr>
      <w:keepNext/>
      <w:framePr w:w="2627" w:h="1389" w:hSpace="141" w:wrap="around" w:vAnchor="text" w:hAnchor="page" w:x="584" w:y="3"/>
      <w:shd w:val="pct40" w:color="auto" w:fill="auto"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rsid w:val="00A070B0"/>
    <w:pPr>
      <w:keepNext/>
      <w:outlineLvl w:val="1"/>
    </w:pPr>
    <w:rPr>
      <w:rFonts w:ascii="Arial" w:hAnsi="Arial"/>
      <w:b/>
      <w:bCs/>
    </w:rPr>
  </w:style>
  <w:style w:type="paragraph" w:styleId="Titre3">
    <w:name w:val="heading 3"/>
    <w:basedOn w:val="Normal"/>
    <w:next w:val="Normal"/>
    <w:rsid w:val="00A070B0"/>
    <w:pPr>
      <w:keepNext/>
      <w:outlineLvl w:val="2"/>
    </w:pPr>
    <w:rPr>
      <w:i/>
      <w:iCs/>
      <w:sz w:val="20"/>
      <w:szCs w:val="20"/>
    </w:rPr>
  </w:style>
  <w:style w:type="paragraph" w:styleId="Titre4">
    <w:name w:val="heading 4"/>
    <w:basedOn w:val="Normal"/>
    <w:next w:val="Normal"/>
    <w:rsid w:val="00A070B0"/>
    <w:pPr>
      <w:keepNext/>
      <w:framePr w:w="2278" w:h="1186" w:hRule="exact" w:hSpace="142" w:wrap="around" w:hAnchor="page" w:x="746" w:y="1"/>
      <w:pBdr>
        <w:top w:val="single" w:sz="4" w:space="1" w:color="FFFFFF"/>
      </w:pBd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rsid w:val="00A070B0"/>
    <w:pPr>
      <w:keepNext/>
      <w:framePr w:w="2279" w:h="1981" w:hRule="exact" w:hSpace="142" w:wrap="around" w:hAnchor="page" w:x="744" w:y="1"/>
      <w:pBdr>
        <w:top w:val="single" w:sz="4" w:space="1" w:color="FFFFFF"/>
      </w:pBdr>
      <w:jc w:val="center"/>
      <w:outlineLvl w:val="4"/>
    </w:pPr>
    <w:rPr>
      <w:rFonts w:ascii="Arena Cond Light" w:hAnsi="Arena Cond Light"/>
      <w:i/>
      <w:iCs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A070B0"/>
    <w:pPr>
      <w:keepNext/>
      <w:ind w:left="992"/>
      <w:outlineLvl w:val="5"/>
    </w:pPr>
  </w:style>
  <w:style w:type="paragraph" w:styleId="Titre7">
    <w:name w:val="heading 7"/>
    <w:basedOn w:val="Normal"/>
    <w:next w:val="Normal"/>
    <w:link w:val="Titre7Car"/>
    <w:qFormat/>
    <w:rsid w:val="0092265B"/>
    <w:pPr>
      <w:keepNext/>
      <w:jc w:val="center"/>
      <w:outlineLvl w:val="6"/>
    </w:pPr>
    <w:rPr>
      <w:rFonts w:ascii="Arial" w:hAnsi="Arial"/>
      <w:b/>
      <w:bCs/>
      <w:i/>
      <w:iCs/>
      <w:noProof/>
      <w:sz w:val="16"/>
      <w:szCs w:val="16"/>
    </w:rPr>
  </w:style>
  <w:style w:type="paragraph" w:styleId="Titre8">
    <w:name w:val="heading 8"/>
    <w:basedOn w:val="Normal"/>
    <w:next w:val="Normal"/>
    <w:rsid w:val="00A070B0"/>
    <w:pPr>
      <w:keepNext/>
      <w:jc w:val="center"/>
      <w:outlineLvl w:val="7"/>
    </w:pPr>
    <w:rPr>
      <w:b/>
      <w:bCs/>
    </w:rPr>
  </w:style>
  <w:style w:type="paragraph" w:styleId="Titre9">
    <w:name w:val="heading 9"/>
    <w:basedOn w:val="Normal"/>
    <w:next w:val="Normal"/>
    <w:rsid w:val="00A070B0"/>
    <w:pPr>
      <w:keepNext/>
      <w:spacing w:before="120"/>
      <w:ind w:left="992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autoRedefine/>
    <w:rsid w:val="00A070B0"/>
    <w:pPr>
      <w:jc w:val="center"/>
    </w:pPr>
    <w:rPr>
      <w:szCs w:val="22"/>
    </w:rPr>
  </w:style>
  <w:style w:type="paragraph" w:customStyle="1" w:styleId="TITRE10">
    <w:name w:val="TITRE 1"/>
    <w:basedOn w:val="Normal"/>
    <w:rsid w:val="00A070B0"/>
    <w:pPr>
      <w:spacing w:before="360" w:after="120"/>
    </w:pPr>
    <w:rPr>
      <w:rFonts w:ascii="Futura Md BT" w:hAnsi="Futura Md BT"/>
      <w:b/>
      <w:i/>
      <w:sz w:val="36"/>
    </w:rPr>
  </w:style>
  <w:style w:type="paragraph" w:customStyle="1" w:styleId="TEXTE1">
    <w:name w:val="TEXTE 1"/>
    <w:basedOn w:val="Titre6"/>
    <w:rsid w:val="00A070B0"/>
    <w:pPr>
      <w:ind w:left="425"/>
      <w:jc w:val="both"/>
    </w:pPr>
  </w:style>
  <w:style w:type="paragraph" w:customStyle="1" w:styleId="TITRE21">
    <w:name w:val="TITRE 2.1"/>
    <w:basedOn w:val="Normal"/>
    <w:rsid w:val="00A070B0"/>
    <w:pPr>
      <w:spacing w:after="120"/>
      <w:ind w:left="425"/>
    </w:pPr>
    <w:rPr>
      <w:rFonts w:ascii="Futura Md BT" w:hAnsi="Futura Md BT"/>
      <w:b/>
      <w:i/>
      <w:sz w:val="30"/>
    </w:rPr>
  </w:style>
  <w:style w:type="paragraph" w:customStyle="1" w:styleId="TITRE22">
    <w:name w:val="TITRE 2.2"/>
    <w:basedOn w:val="TITRE21"/>
    <w:rsid w:val="00A070B0"/>
    <w:pPr>
      <w:spacing w:before="120"/>
    </w:pPr>
  </w:style>
  <w:style w:type="paragraph" w:customStyle="1" w:styleId="TEXTE2">
    <w:name w:val="TEXTE 2"/>
    <w:basedOn w:val="Normal"/>
    <w:rsid w:val="00A070B0"/>
    <w:pPr>
      <w:keepNext/>
      <w:ind w:left="992"/>
      <w:outlineLvl w:val="5"/>
    </w:pPr>
  </w:style>
  <w:style w:type="character" w:customStyle="1" w:styleId="REMARQUE">
    <w:name w:val="REMARQUE"/>
    <w:basedOn w:val="Policepardfaut"/>
    <w:rsid w:val="00A070B0"/>
    <w:rPr>
      <w:i/>
      <w:u w:val="single"/>
    </w:rPr>
  </w:style>
  <w:style w:type="character" w:customStyle="1" w:styleId="EXEMPLE">
    <w:name w:val="EXEMPLE"/>
    <w:basedOn w:val="Policepardfaut"/>
    <w:rsid w:val="00A070B0"/>
    <w:rPr>
      <w:i/>
    </w:rPr>
  </w:style>
  <w:style w:type="paragraph" w:styleId="Corpsdetexte">
    <w:name w:val="Body Text"/>
    <w:basedOn w:val="Normal"/>
    <w:autoRedefine/>
    <w:rsid w:val="00A070B0"/>
    <w:rPr>
      <w:szCs w:val="22"/>
    </w:rPr>
  </w:style>
  <w:style w:type="character" w:customStyle="1" w:styleId="TitreChapitre">
    <w:name w:val="Titre Chapitre"/>
    <w:basedOn w:val="Policepardfaut"/>
    <w:rsid w:val="00A070B0"/>
    <w:rPr>
      <w:rFonts w:ascii="Futura BdCn BT" w:hAnsi="Futura BdCn BT"/>
      <w:i/>
      <w:iCs/>
      <w:caps/>
      <w:shadow/>
      <w:sz w:val="60"/>
      <w:szCs w:val="60"/>
    </w:rPr>
  </w:style>
  <w:style w:type="paragraph" w:styleId="En-tte">
    <w:name w:val="header"/>
    <w:basedOn w:val="Normal"/>
    <w:link w:val="En-tteCar"/>
    <w:rsid w:val="00A070B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70B0"/>
    <w:pPr>
      <w:tabs>
        <w:tab w:val="center" w:pos="4536"/>
        <w:tab w:val="right" w:pos="9072"/>
      </w:tabs>
    </w:pPr>
  </w:style>
  <w:style w:type="paragraph" w:customStyle="1" w:styleId="CoursT1">
    <w:name w:val="Cours T1"/>
    <w:basedOn w:val="En-tte"/>
    <w:link w:val="Titre1CoursCar"/>
    <w:qFormat/>
    <w:rsid w:val="00626511"/>
    <w:pPr>
      <w:tabs>
        <w:tab w:val="clear" w:pos="4536"/>
        <w:tab w:val="clear" w:pos="9072"/>
      </w:tabs>
      <w:spacing w:before="60" w:after="60"/>
    </w:pPr>
    <w:rPr>
      <w:rFonts w:ascii="Futura Md BT" w:hAnsi="Futura Md BT"/>
      <w:b/>
      <w:i/>
      <w:sz w:val="36"/>
    </w:rPr>
  </w:style>
  <w:style w:type="paragraph" w:customStyle="1" w:styleId="CoursT2">
    <w:name w:val="Cours T2"/>
    <w:basedOn w:val="Normal"/>
    <w:link w:val="CoursT2Car"/>
    <w:qFormat/>
    <w:rsid w:val="00626511"/>
    <w:pPr>
      <w:spacing w:before="100" w:after="60"/>
      <w:ind w:left="425"/>
    </w:pPr>
    <w:rPr>
      <w:rFonts w:ascii="Futura Md BT" w:hAnsi="Futura Md BT"/>
      <w:b/>
      <w:i/>
      <w:sz w:val="30"/>
    </w:rPr>
  </w:style>
  <w:style w:type="character" w:customStyle="1" w:styleId="En-tteCar">
    <w:name w:val="En-tête Car"/>
    <w:basedOn w:val="Policepardfaut"/>
    <w:link w:val="En-tte"/>
    <w:rsid w:val="00626511"/>
    <w:rPr>
      <w:sz w:val="24"/>
      <w:szCs w:val="24"/>
    </w:rPr>
  </w:style>
  <w:style w:type="character" w:customStyle="1" w:styleId="Titre1CoursCar">
    <w:name w:val="Titre 1 Cours Car"/>
    <w:basedOn w:val="En-tteCar"/>
    <w:link w:val="CoursT1"/>
    <w:rsid w:val="00626511"/>
  </w:style>
  <w:style w:type="paragraph" w:customStyle="1" w:styleId="TitreAC">
    <w:name w:val="Titre AC"/>
    <w:basedOn w:val="En-tte"/>
    <w:link w:val="TitreACCar"/>
    <w:qFormat/>
    <w:rsid w:val="00626511"/>
    <w:pPr>
      <w:tabs>
        <w:tab w:val="clear" w:pos="4536"/>
        <w:tab w:val="clear" w:pos="9072"/>
      </w:tabs>
      <w:spacing w:before="60" w:after="60"/>
      <w:jc w:val="both"/>
    </w:pPr>
    <w:rPr>
      <w:rFonts w:ascii="Futura Md BT" w:hAnsi="Futura Md BT"/>
      <w:b/>
      <w:i/>
      <w:sz w:val="28"/>
      <w:shd w:val="clear" w:color="auto" w:fill="000000"/>
    </w:rPr>
  </w:style>
  <w:style w:type="character" w:customStyle="1" w:styleId="CoursT2Car">
    <w:name w:val="Cours T2 Car"/>
    <w:basedOn w:val="Policepardfaut"/>
    <w:link w:val="CoursT2"/>
    <w:rsid w:val="00626511"/>
    <w:rPr>
      <w:rFonts w:ascii="Futura Md BT" w:hAnsi="Futura Md BT"/>
      <w:b/>
      <w:i/>
      <w:sz w:val="30"/>
      <w:szCs w:val="24"/>
    </w:rPr>
  </w:style>
  <w:style w:type="paragraph" w:customStyle="1" w:styleId="CoursT1C">
    <w:name w:val="Cours T1 C"/>
    <w:basedOn w:val="Normal"/>
    <w:link w:val="CoursT1CCar"/>
    <w:qFormat/>
    <w:rsid w:val="00626511"/>
    <w:pPr>
      <w:ind w:left="426"/>
    </w:pPr>
  </w:style>
  <w:style w:type="character" w:customStyle="1" w:styleId="TitreACCar">
    <w:name w:val="Titre AC Car"/>
    <w:basedOn w:val="En-tteCar"/>
    <w:link w:val="TitreAC"/>
    <w:rsid w:val="00626511"/>
    <w:rPr>
      <w:rFonts w:ascii="Futura Md BT" w:hAnsi="Futura Md BT"/>
      <w:b/>
      <w:i/>
      <w:sz w:val="28"/>
    </w:rPr>
  </w:style>
  <w:style w:type="paragraph" w:customStyle="1" w:styleId="CoursT2C">
    <w:name w:val="Cours T2 C"/>
    <w:basedOn w:val="Normal"/>
    <w:link w:val="CoursT2CCar"/>
    <w:qFormat/>
    <w:rsid w:val="00626511"/>
    <w:pPr>
      <w:ind w:left="992"/>
    </w:pPr>
  </w:style>
  <w:style w:type="character" w:customStyle="1" w:styleId="CoursT1CCar">
    <w:name w:val="Cours T1 C Car"/>
    <w:basedOn w:val="Policepardfaut"/>
    <w:link w:val="CoursT1C"/>
    <w:rsid w:val="00626511"/>
    <w:rPr>
      <w:sz w:val="24"/>
      <w:szCs w:val="24"/>
    </w:rPr>
  </w:style>
  <w:style w:type="character" w:customStyle="1" w:styleId="CoursT2CCar">
    <w:name w:val="Cours T2 C Car"/>
    <w:basedOn w:val="Policepardfaut"/>
    <w:link w:val="CoursT2C"/>
    <w:rsid w:val="00626511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93E5A"/>
    <w:rPr>
      <w:color w:val="0000FF"/>
      <w:u w:val="single"/>
    </w:rPr>
  </w:style>
  <w:style w:type="table" w:styleId="Grilledutableau">
    <w:name w:val="Table Grid"/>
    <w:basedOn w:val="TableauNormal"/>
    <w:rsid w:val="00BD7F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7F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F95"/>
    <w:rPr>
      <w:rFonts w:ascii="Tahoma" w:hAnsi="Tahoma" w:cs="Tahoma"/>
      <w:sz w:val="16"/>
      <w:szCs w:val="16"/>
    </w:rPr>
  </w:style>
  <w:style w:type="character" w:customStyle="1" w:styleId="Titre7Car">
    <w:name w:val="Titre 7 Car"/>
    <w:basedOn w:val="Policepardfaut"/>
    <w:link w:val="Titre7"/>
    <w:rsid w:val="0092265B"/>
    <w:rPr>
      <w:rFonts w:ascii="Arial" w:hAnsi="Arial"/>
      <w:b/>
      <w:bCs/>
      <w:i/>
      <w:iCs/>
      <w:noProof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92265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92265B"/>
    <w:rPr>
      <w:sz w:val="24"/>
      <w:szCs w:val="24"/>
    </w:rPr>
  </w:style>
  <w:style w:type="character" w:customStyle="1" w:styleId="Titre6Car">
    <w:name w:val="Titre 6 Car"/>
    <w:basedOn w:val="Policepardfaut"/>
    <w:link w:val="Titre6"/>
    <w:rsid w:val="001A0CC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\AppData\Roaming\Microsoft\Templates\COURS201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CA81-CE31-40B2-A896-D114A8A11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COURS2010.dotx</Template>
  <TotalTime>326</TotalTime>
  <Pages>2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Mémento d'utilisation                                                du logiciel GEOGEBRA</vt:lpstr>
    </vt:vector>
  </TitlesOfParts>
  <Manager>MATHS</Manager>
  <Company>Lycée des métiers de Blanquefort (33)</Company>
  <LinksUpToDate>false</LinksUpToDate>
  <CharactersWithSpaces>368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Mémento d'utilisation                                                du logiciel GEOGEBRA</dc:title>
  <dc:creator>C. DUPONT</dc:creator>
  <dc:description>Guide technique</dc:description>
  <cp:lastModifiedBy>Emmanuelle</cp:lastModifiedBy>
  <cp:revision>50</cp:revision>
  <cp:lastPrinted>2011-08-27T20:04:00Z</cp:lastPrinted>
  <dcterms:created xsi:type="dcterms:W3CDTF">2012-05-06T12:11:00Z</dcterms:created>
  <dcterms:modified xsi:type="dcterms:W3CDTF">2012-05-07T16:42:00Z</dcterms:modified>
  <cp:category>/ COURS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iveau">
    <vt:lpwstr>Tle PRO</vt:lpwstr>
  </property>
  <property fmtid="{D5CDD505-2E9C-101B-9397-08002B2CF9AE}" pid="3" name="CLASS">
    <vt:lpwstr>TGOTP</vt:lpwstr>
  </property>
  <property fmtid="{D5CDD505-2E9C-101B-9397-08002B2CF9AE}" pid="4" name="PROF">
    <vt:lpwstr>C. DUPONT - http://eolipyle.free.fr</vt:lpwstr>
  </property>
  <property fmtid="{D5CDD505-2E9C-101B-9397-08002B2CF9AE}" pid="5" name="ENSEIGNEMENT">
    <vt:lpwstr>Enseignements Scientifiques Généraux</vt:lpwstr>
  </property>
  <property fmtid="{D5CDD505-2E9C-101B-9397-08002B2CF9AE}" pid="6" name="ANNEE">
    <vt:lpwstr>2011/2012</vt:lpwstr>
  </property>
  <property fmtid="{D5CDD505-2E9C-101B-9397-08002B2CF9AE}" pid="7" name="ETAB">
    <vt:lpwstr>Lycée des Métiers de Blanquefort</vt:lpwstr>
  </property>
</Properties>
</file>